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6982"/>
      </w:tblGrid>
      <w:tr w:rsidR="003B7C16" w14:paraId="4CD59D28" w14:textId="77777777">
        <w:trPr>
          <w:cantSplit/>
        </w:trPr>
        <w:tc>
          <w:tcPr>
            <w:tcW w:w="2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691FAE2" w14:textId="77777777" w:rsidR="003B7C16" w:rsidRDefault="003B7C16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Anmeldende Firma:</w:t>
            </w:r>
          </w:p>
          <w:p w14:paraId="495266F3" w14:textId="77777777" w:rsidR="003B7C16" w:rsidRDefault="003B7C16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</w:rPr>
              <w:t>(Absender)</w:t>
            </w:r>
          </w:p>
        </w:tc>
        <w:tc>
          <w:tcPr>
            <w:tcW w:w="69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7944509D" w14:textId="77777777" w:rsidR="003B7C16" w:rsidRDefault="003B7C16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0"/>
          </w:p>
        </w:tc>
      </w:tr>
      <w:tr w:rsidR="003B7C16" w14:paraId="18E16B98" w14:textId="77777777">
        <w:trPr>
          <w:cantSplit/>
        </w:trPr>
        <w:tc>
          <w:tcPr>
            <w:tcW w:w="234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FAE6C4" w14:textId="77777777" w:rsidR="003B7C16" w:rsidRDefault="003B7C16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69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6973C1DF" w14:textId="77777777" w:rsidR="003B7C16" w:rsidRDefault="003B7C16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"/>
          </w:p>
        </w:tc>
      </w:tr>
      <w:tr w:rsidR="003B7C16" w14:paraId="72752F37" w14:textId="77777777">
        <w:trPr>
          <w:cantSplit/>
        </w:trPr>
        <w:tc>
          <w:tcPr>
            <w:tcW w:w="234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E9690F" w14:textId="77777777" w:rsidR="003B7C16" w:rsidRDefault="003B7C16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69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077018D4" w14:textId="77777777" w:rsidR="003B7C16" w:rsidRDefault="003B7C16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2"/>
          </w:p>
        </w:tc>
      </w:tr>
    </w:tbl>
    <w:p w14:paraId="14A145A6" w14:textId="77777777" w:rsidR="003B7C16" w:rsidRDefault="004D6A0B">
      <w:pPr>
        <w:ind w:left="1416" w:firstLine="708"/>
        <w:rPr>
          <w:rFonts w:ascii="Arial Narrow" w:hAnsi="Arial Narrow"/>
          <w:sz w:val="16"/>
        </w:rPr>
      </w:pPr>
      <w:r>
        <w:rPr>
          <w:rFonts w:ascii="Arial Narrow" w:hAnsi="Arial Narrow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B33D61D" wp14:editId="1EA9F7F2">
                <wp:simplePos x="0" y="0"/>
                <wp:positionH relativeFrom="column">
                  <wp:posOffset>3365500</wp:posOffset>
                </wp:positionH>
                <wp:positionV relativeFrom="paragraph">
                  <wp:posOffset>-172720</wp:posOffset>
                </wp:positionV>
                <wp:extent cx="2941201" cy="891913"/>
                <wp:effectExtent l="0" t="0" r="0" b="0"/>
                <wp:wrapNone/>
                <wp:docPr id="1" name="WordAr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920916">
                          <a:off x="0" y="0"/>
                          <a:ext cx="2941201" cy="891913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999C2F2" w14:textId="77777777" w:rsidR="007E0505" w:rsidRPr="004D6A0B" w:rsidRDefault="007E0505" w:rsidP="007E0505">
                            <w:pPr>
                              <w:pStyle w:val="Standard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D6A0B">
                              <w:rPr>
                                <w:rFonts w:ascii="Arial Black" w:hAnsi="Arial Black"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Berufskolleg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55556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7" o:spid="_x0000_s1026" type="#_x0000_t202" style="position:absolute;left:0;text-align:left;margin-left:265pt;margin-top:-13.6pt;width:231.6pt;height:70.25pt;rotation:-741741fd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" filled="f" stroked="f">
                <o:lock v:ext="edit" shapetype="t"/>
                <v:textbox>
                  <w:txbxContent>
                    <w:p w:rsidR="007E0505" w:rsidRPr="004D6A0B" w:rsidRDefault="007E0505" w:rsidP="007E0505">
                      <w:pPr>
                        <w:pStyle w:val="Standard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4D6A0B">
                        <w:rPr>
                          <w:rFonts w:ascii="Arial Black" w:hAnsi="Arial Black"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Berufskolleg</w:t>
                      </w:r>
                    </w:p>
                  </w:txbxContent>
                </v:textbox>
              </v:shape>
            </w:pict>
          </mc:Fallback>
        </mc:AlternateContent>
      </w:r>
      <w:r w:rsidR="003B7C16">
        <w:rPr>
          <w:rFonts w:ascii="Arial Narrow" w:hAnsi="Arial Narrow"/>
          <w:sz w:val="16"/>
        </w:rPr>
        <w:t>(Anschrift - Postleitzahl - Telefon)</w:t>
      </w:r>
    </w:p>
    <w:p w14:paraId="09F99DBE" w14:textId="77777777" w:rsidR="003B7C16" w:rsidRDefault="003B7C16">
      <w:pPr>
        <w:rPr>
          <w:rFonts w:ascii="Arial Narrow" w:hAnsi="Arial Narrow"/>
        </w:rPr>
      </w:pPr>
    </w:p>
    <w:p w14:paraId="48252A7C" w14:textId="77777777" w:rsidR="003B7C16" w:rsidRDefault="003B7C16">
      <w:pPr>
        <w:rPr>
          <w:rFonts w:ascii="Arial Narrow" w:hAnsi="Arial Narrow"/>
        </w:rPr>
      </w:pPr>
    </w:p>
    <w:p w14:paraId="54DBB42F" w14:textId="77777777" w:rsidR="003B7C16" w:rsidRDefault="003B7C16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</w:rPr>
      </w:pPr>
    </w:p>
    <w:p w14:paraId="0B9C4073" w14:textId="77777777" w:rsidR="003B7C16" w:rsidRDefault="003B7C16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</w:rPr>
      </w:pPr>
    </w:p>
    <w:p w14:paraId="0461394C" w14:textId="77777777" w:rsidR="003B7C16" w:rsidRDefault="003B7C16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</w:tblGrid>
      <w:tr w:rsidR="003B7C16" w14:paraId="45601142" w14:textId="77777777">
        <w:tc>
          <w:tcPr>
            <w:tcW w:w="3614" w:type="dxa"/>
          </w:tcPr>
          <w:p w14:paraId="20DFD0F5" w14:textId="77777777" w:rsidR="003B7C16" w:rsidRDefault="003B7C16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Landesfachklassen für Papiertechnologen</w:t>
            </w:r>
          </w:p>
        </w:tc>
      </w:tr>
      <w:tr w:rsidR="003B7C16" w14:paraId="667FC535" w14:textId="77777777">
        <w:tc>
          <w:tcPr>
            <w:tcW w:w="3614" w:type="dxa"/>
          </w:tcPr>
          <w:p w14:paraId="1182EB0B" w14:textId="77777777" w:rsidR="003B7C16" w:rsidRDefault="003B7C16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Berufskolleg Papiertechnik</w:t>
            </w:r>
          </w:p>
        </w:tc>
      </w:tr>
      <w:tr w:rsidR="003B7C16" w14:paraId="55570A4A" w14:textId="77777777">
        <w:tc>
          <w:tcPr>
            <w:tcW w:w="3614" w:type="dxa"/>
          </w:tcPr>
          <w:p w14:paraId="4EBD75A5" w14:textId="77777777" w:rsidR="003B7C16" w:rsidRDefault="003B7C16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Fachschule für Papiererzeugung</w:t>
            </w:r>
          </w:p>
        </w:tc>
      </w:tr>
      <w:tr w:rsidR="003B7C16" w14:paraId="3C39071F" w14:textId="77777777">
        <w:tc>
          <w:tcPr>
            <w:tcW w:w="3614" w:type="dxa"/>
          </w:tcPr>
          <w:p w14:paraId="0732A070" w14:textId="77777777" w:rsidR="003B7C16" w:rsidRDefault="003B7C16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Fachschule für Papierverarbeitung</w:t>
            </w:r>
          </w:p>
          <w:p w14:paraId="3C419D36" w14:textId="77777777" w:rsidR="003B7C16" w:rsidRDefault="003B7C16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</w:p>
        </w:tc>
      </w:tr>
      <w:tr w:rsidR="003B7C16" w14:paraId="1EC57A4E" w14:textId="77777777">
        <w:tc>
          <w:tcPr>
            <w:tcW w:w="3614" w:type="dxa"/>
          </w:tcPr>
          <w:p w14:paraId="72D2F651" w14:textId="77777777" w:rsidR="003B7C16" w:rsidRDefault="003B7C16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Telefon (07224) 2298</w:t>
            </w:r>
          </w:p>
          <w:p w14:paraId="22407B43" w14:textId="77777777" w:rsidR="003B7C16" w:rsidRDefault="003B7C16">
            <w:pPr>
              <w:framePr w:h="0" w:hSpace="141" w:wrap="around" w:vAnchor="text" w:hAnchor="page" w:x="7429" w:y="48"/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Telefax (07224) 68277</w:t>
            </w:r>
          </w:p>
        </w:tc>
      </w:tr>
    </w:tbl>
    <w:p w14:paraId="18F1C852" w14:textId="77777777" w:rsidR="003B7C16" w:rsidRPr="003B7C16" w:rsidRDefault="003B7C16" w:rsidP="003B7C16">
      <w:pPr>
        <w:rPr>
          <w:vanish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</w:tblGrid>
      <w:tr w:rsidR="003B7C16" w14:paraId="7AF7082D" w14:textId="77777777">
        <w:tc>
          <w:tcPr>
            <w:tcW w:w="3898" w:type="dxa"/>
          </w:tcPr>
          <w:p w14:paraId="0E9EBE4B" w14:textId="77777777" w:rsidR="003B7C16" w:rsidRDefault="003B7C16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8"/>
              </w:rPr>
              <w:t>Papiermacherschule Gernsbach</w:t>
            </w:r>
          </w:p>
        </w:tc>
      </w:tr>
      <w:tr w:rsidR="003B7C16" w14:paraId="450039BA" w14:textId="77777777">
        <w:tc>
          <w:tcPr>
            <w:tcW w:w="3898" w:type="dxa"/>
          </w:tcPr>
          <w:p w14:paraId="7201AABE" w14:textId="77777777" w:rsidR="003B7C16" w:rsidRDefault="003B7C16">
            <w:pPr>
              <w:rPr>
                <w:rFonts w:ascii="Arial Narrow" w:hAnsi="Arial Narrow" w:cs="Arial"/>
                <w:sz w:val="28"/>
              </w:rPr>
            </w:pPr>
            <w:r>
              <w:rPr>
                <w:rFonts w:ascii="Arial Narrow" w:hAnsi="Arial Narrow" w:cs="Arial"/>
                <w:sz w:val="28"/>
              </w:rPr>
              <w:t>- Schulzentrum Papiertechnik -</w:t>
            </w:r>
          </w:p>
        </w:tc>
      </w:tr>
      <w:tr w:rsidR="003B7C16" w14:paraId="63857978" w14:textId="77777777">
        <w:tc>
          <w:tcPr>
            <w:tcW w:w="3898" w:type="dxa"/>
          </w:tcPr>
          <w:p w14:paraId="34B37468" w14:textId="77777777" w:rsidR="003B7C16" w:rsidRDefault="003B7C16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8"/>
              </w:rPr>
              <w:t>Postfach 12 42</w:t>
            </w:r>
          </w:p>
        </w:tc>
      </w:tr>
      <w:tr w:rsidR="003B7C16" w14:paraId="00547BE0" w14:textId="77777777">
        <w:tc>
          <w:tcPr>
            <w:tcW w:w="3898" w:type="dxa"/>
          </w:tcPr>
          <w:p w14:paraId="1291D992" w14:textId="77777777" w:rsidR="003B7C16" w:rsidRDefault="003B7C16">
            <w:pPr>
              <w:pStyle w:val="berschrift2"/>
            </w:pPr>
            <w:r>
              <w:t>76585 Gernsbach</w:t>
            </w:r>
          </w:p>
        </w:tc>
      </w:tr>
      <w:tr w:rsidR="003B7C16" w14:paraId="40E130BB" w14:textId="77777777">
        <w:tc>
          <w:tcPr>
            <w:tcW w:w="3898" w:type="dxa"/>
          </w:tcPr>
          <w:p w14:paraId="4420FEF1" w14:textId="77777777" w:rsidR="003B7C16" w:rsidRDefault="003B7C16">
            <w:pPr>
              <w:pStyle w:val="berschrift2"/>
            </w:pPr>
            <w:r>
              <w:t>GERMANY</w:t>
            </w:r>
          </w:p>
        </w:tc>
      </w:tr>
    </w:tbl>
    <w:p w14:paraId="1A173B3F" w14:textId="77777777" w:rsidR="003B7C16" w:rsidRDefault="003B7C16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</w:rPr>
      </w:pPr>
    </w:p>
    <w:p w14:paraId="0848940A" w14:textId="77777777" w:rsidR="003B7C16" w:rsidRDefault="003B7C16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b/>
          <w:sz w:val="36"/>
        </w:rPr>
      </w:pPr>
    </w:p>
    <w:p w14:paraId="6364074B" w14:textId="77777777" w:rsidR="003B7C16" w:rsidRDefault="003B7C16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</w:rPr>
      </w:pPr>
      <w:r>
        <w:rPr>
          <w:rFonts w:ascii="Arial Narrow" w:hAnsi="Arial Narrow"/>
          <w:b/>
          <w:sz w:val="36"/>
        </w:rPr>
        <w:t>Anmeldung</w:t>
      </w:r>
      <w:r>
        <w:rPr>
          <w:rFonts w:ascii="Arial Narrow" w:hAnsi="Arial Narrow"/>
        </w:rPr>
        <w:t xml:space="preserve">  zum Besuch der Papiermacherschule Gernsbach</w:t>
      </w:r>
    </w:p>
    <w:p w14:paraId="0F78A2EA" w14:textId="77777777" w:rsidR="003B7C16" w:rsidRDefault="003B7C16">
      <w:pPr>
        <w:rPr>
          <w:rFonts w:ascii="Arial Narrow" w:hAnsi="Arial Narrow"/>
          <w:sz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4"/>
        <w:gridCol w:w="833"/>
        <w:gridCol w:w="1098"/>
        <w:gridCol w:w="689"/>
        <w:gridCol w:w="469"/>
        <w:gridCol w:w="346"/>
        <w:gridCol w:w="719"/>
        <w:gridCol w:w="529"/>
        <w:gridCol w:w="721"/>
        <w:gridCol w:w="511"/>
        <w:gridCol w:w="1513"/>
      </w:tblGrid>
      <w:tr w:rsidR="003B7C16" w14:paraId="246B0B58" w14:textId="77777777" w:rsidTr="00D162F2">
        <w:trPr>
          <w:trHeight w:hRule="exact" w:val="397"/>
        </w:trPr>
        <w:tc>
          <w:tcPr>
            <w:tcW w:w="4983" w:type="dxa"/>
            <w:gridSpan w:val="5"/>
            <w:tcBorders>
              <w:top w:val="double" w:sz="12" w:space="0" w:color="auto"/>
              <w:left w:val="double" w:sz="12" w:space="0" w:color="auto"/>
              <w:bottom w:val="nil"/>
              <w:right w:val="nil"/>
            </w:tcBorders>
          </w:tcPr>
          <w:p w14:paraId="220E963E" w14:textId="77777777" w:rsidR="003B7C16" w:rsidRDefault="003B7C16">
            <w:pPr>
              <w:spacing w:line="360" w:lineRule="auto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Personalien des Auszubildenden:</w:t>
            </w:r>
          </w:p>
        </w:tc>
        <w:tc>
          <w:tcPr>
            <w:tcW w:w="346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14:paraId="24A69AF2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69" w:type="dxa"/>
            <w:gridSpan w:val="3"/>
            <w:tcBorders>
              <w:top w:val="double" w:sz="12" w:space="0" w:color="auto"/>
              <w:left w:val="nil"/>
              <w:bottom w:val="nil"/>
              <w:right w:val="nil"/>
            </w:tcBorders>
          </w:tcPr>
          <w:p w14:paraId="26930843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024" w:type="dxa"/>
            <w:gridSpan w:val="2"/>
            <w:tcBorders>
              <w:top w:val="double" w:sz="12" w:space="0" w:color="auto"/>
              <w:left w:val="nil"/>
              <w:bottom w:val="nil"/>
              <w:right w:val="double" w:sz="12" w:space="0" w:color="auto"/>
            </w:tcBorders>
          </w:tcPr>
          <w:p w14:paraId="71B0BDB7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</w:tr>
      <w:tr w:rsidR="003B7C16" w14:paraId="630DC3AB" w14:textId="77777777" w:rsidTr="00D162F2">
        <w:trPr>
          <w:trHeight w:hRule="exact" w:val="397"/>
        </w:trPr>
        <w:tc>
          <w:tcPr>
            <w:tcW w:w="1894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399EFE2B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Familienname:</w:t>
            </w:r>
          </w:p>
        </w:tc>
        <w:tc>
          <w:tcPr>
            <w:tcW w:w="30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389913D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3"/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6F958DED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772A2D9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Straße, Haus-Nr.: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63DE5272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" w:name="Text8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4"/>
          </w:p>
        </w:tc>
      </w:tr>
      <w:tr w:rsidR="003B7C16" w14:paraId="5DB84523" w14:textId="77777777" w:rsidTr="00D162F2">
        <w:trPr>
          <w:trHeight w:hRule="exact" w:val="397"/>
        </w:trPr>
        <w:tc>
          <w:tcPr>
            <w:tcW w:w="1894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22185250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Vorname:</w:t>
            </w:r>
          </w:p>
        </w:tc>
        <w:tc>
          <w:tcPr>
            <w:tcW w:w="30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A1A7CB7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5"/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052F2E0F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E06A40D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PLZ, Wohnort: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5FD0862D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6"/>
            <w:r>
              <w:rPr>
                <w:rFonts w:ascii="Arial Narrow" w:hAnsi="Arial Narrow"/>
                <w:sz w:val="22"/>
              </w:rPr>
              <w:t xml:space="preserve">, </w:t>
            </w: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7"/>
          </w:p>
        </w:tc>
      </w:tr>
      <w:tr w:rsidR="00D162F2" w14:paraId="114C18C8" w14:textId="77777777" w:rsidTr="00D162F2">
        <w:trPr>
          <w:trHeight w:hRule="exact" w:val="397"/>
        </w:trPr>
        <w:tc>
          <w:tcPr>
            <w:tcW w:w="1894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6F20F145" w14:textId="33EFF878" w:rsidR="00D162F2" w:rsidRDefault="00D162F2" w:rsidP="00D162F2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private E-Mail:</w:t>
            </w:r>
          </w:p>
        </w:tc>
        <w:tc>
          <w:tcPr>
            <w:tcW w:w="30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DD4E5D7" w14:textId="6EC965A6" w:rsidR="00D162F2" w:rsidRDefault="00D162F2" w:rsidP="00D162F2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4B825A06" w14:textId="77777777" w:rsidR="00D162F2" w:rsidRDefault="00D162F2" w:rsidP="00D162F2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2C467C0" w14:textId="77777777" w:rsidR="00D162F2" w:rsidRDefault="00D162F2" w:rsidP="00D162F2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024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23CD2D35" w14:textId="77777777" w:rsidR="00D162F2" w:rsidRDefault="00D162F2" w:rsidP="00D162F2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</w:tr>
      <w:tr w:rsidR="00D162F2" w14:paraId="6FBBAA0A" w14:textId="77777777" w:rsidTr="00D162F2">
        <w:trPr>
          <w:trHeight w:hRule="exact" w:val="397"/>
        </w:trPr>
        <w:tc>
          <w:tcPr>
            <w:tcW w:w="1894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014132ED" w14:textId="77777777" w:rsidR="00D162F2" w:rsidRDefault="00D162F2" w:rsidP="00D162F2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Geburtsdatum:</w:t>
            </w:r>
          </w:p>
        </w:tc>
        <w:tc>
          <w:tcPr>
            <w:tcW w:w="30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D4B4E18" w14:textId="77777777" w:rsidR="00D162F2" w:rsidRDefault="00D162F2" w:rsidP="00D162F2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8" w:name="Text6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8"/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0CFFB7B4" w14:textId="77777777" w:rsidR="00D162F2" w:rsidRDefault="00D162F2" w:rsidP="00D162F2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937302F" w14:textId="77777777" w:rsidR="00D162F2" w:rsidRDefault="00D162F2" w:rsidP="00D162F2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Landkreis: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654052F7" w14:textId="77777777" w:rsidR="00D162F2" w:rsidRDefault="00D162F2" w:rsidP="00D162F2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9"/>
          </w:p>
        </w:tc>
      </w:tr>
      <w:tr w:rsidR="00D162F2" w14:paraId="5874B8F6" w14:textId="77777777" w:rsidTr="00D162F2">
        <w:trPr>
          <w:trHeight w:hRule="exact" w:val="397"/>
        </w:trPr>
        <w:tc>
          <w:tcPr>
            <w:tcW w:w="1894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0D773972" w14:textId="77777777" w:rsidR="00D162F2" w:rsidRDefault="00D162F2" w:rsidP="00D162F2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Geburtsort:</w:t>
            </w:r>
          </w:p>
        </w:tc>
        <w:tc>
          <w:tcPr>
            <w:tcW w:w="30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1E38EFA" w14:textId="77777777" w:rsidR="00D162F2" w:rsidRDefault="00D162F2" w:rsidP="00D162F2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0" w:name="Text7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0"/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01F0C805" w14:textId="77777777" w:rsidR="00D162F2" w:rsidRDefault="00D162F2" w:rsidP="00D162F2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D3607F7" w14:textId="77777777" w:rsidR="00D162F2" w:rsidRDefault="00D162F2" w:rsidP="00D162F2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Bundesland / Kanton:</w:t>
            </w:r>
          </w:p>
        </w:tc>
        <w:tc>
          <w:tcPr>
            <w:tcW w:w="2024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6CDC3F49" w14:textId="77777777" w:rsidR="00D162F2" w:rsidRDefault="00D162F2" w:rsidP="00D162F2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1"/>
          </w:p>
        </w:tc>
      </w:tr>
      <w:tr w:rsidR="00D162F2" w14:paraId="08221F8B" w14:textId="77777777" w:rsidTr="00D162F2">
        <w:trPr>
          <w:trHeight w:hRule="exact" w:val="397"/>
        </w:trPr>
        <w:tc>
          <w:tcPr>
            <w:tcW w:w="1894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10E8A430" w14:textId="77777777" w:rsidR="00D162F2" w:rsidRDefault="00D162F2" w:rsidP="00D162F2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Konfession:</w:t>
            </w:r>
          </w:p>
        </w:tc>
        <w:tc>
          <w:tcPr>
            <w:tcW w:w="30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7EF91B7" w14:textId="77777777" w:rsidR="00D162F2" w:rsidRDefault="00D162F2" w:rsidP="00D162F2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2"/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14:paraId="4CB5EFDF" w14:textId="77777777" w:rsidR="00D162F2" w:rsidRDefault="00D162F2" w:rsidP="00D162F2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2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C02868" w14:textId="77777777" w:rsidR="00D162F2" w:rsidRDefault="00D162F2" w:rsidP="00D162F2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Geschlecht:</w:t>
            </w: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DB1B49" w14:textId="77777777" w:rsidR="00D162F2" w:rsidRDefault="00D162F2" w:rsidP="00D162F2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 xml:space="preserve">männlich </w:t>
            </w: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7"/>
            <w:r>
              <w:rPr>
                <w:rFonts w:ascii="Arial Narrow" w:hAnsi="Arial Narrow"/>
                <w:sz w:val="22"/>
              </w:rPr>
              <w:instrText xml:space="preserve"> FORMCHECKBOX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3"/>
          </w:p>
        </w:tc>
        <w:tc>
          <w:tcPr>
            <w:tcW w:w="1513" w:type="dxa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48B2A2F3" w14:textId="77777777" w:rsidR="00D162F2" w:rsidRDefault="00D162F2" w:rsidP="00D162F2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 xml:space="preserve">weiblich </w:t>
            </w: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8"/>
            <w:r>
              <w:rPr>
                <w:rFonts w:ascii="Arial Narrow" w:hAnsi="Arial Narrow"/>
                <w:sz w:val="22"/>
              </w:rPr>
              <w:instrText xml:space="preserve"> FORMCHECKBOX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4"/>
          </w:p>
        </w:tc>
      </w:tr>
      <w:tr w:rsidR="00D162F2" w14:paraId="3E3C1373" w14:textId="77777777" w:rsidTr="00D162F2">
        <w:trPr>
          <w:trHeight w:hRule="exact" w:val="340"/>
        </w:trPr>
        <w:tc>
          <w:tcPr>
            <w:tcW w:w="1894" w:type="dxa"/>
            <w:tcBorders>
              <w:top w:val="nil"/>
              <w:left w:val="double" w:sz="12" w:space="0" w:color="auto"/>
              <w:bottom w:val="double" w:sz="12" w:space="0" w:color="auto"/>
              <w:right w:val="nil"/>
            </w:tcBorders>
          </w:tcPr>
          <w:p w14:paraId="2020D41E" w14:textId="77777777" w:rsidR="00D162F2" w:rsidRDefault="00D162F2" w:rsidP="00D162F2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Ausbildungsvertrag</w:t>
            </w:r>
          </w:p>
        </w:tc>
        <w:tc>
          <w:tcPr>
            <w:tcW w:w="8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2676345A" w14:textId="77777777" w:rsidR="00D162F2" w:rsidRDefault="00D162F2" w:rsidP="00D162F2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vom:</w:t>
            </w:r>
          </w:p>
        </w:tc>
        <w:tc>
          <w:tcPr>
            <w:tcW w:w="109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1FC3360A" w14:textId="77777777" w:rsidR="00D162F2" w:rsidRDefault="00D162F2" w:rsidP="00D162F2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5" w:name="Text15"/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5"/>
          </w:p>
        </w:tc>
        <w:tc>
          <w:tcPr>
            <w:tcW w:w="68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1EFCF334" w14:textId="77777777" w:rsidR="00D162F2" w:rsidRDefault="00D162F2" w:rsidP="00D162F2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bis:</w:t>
            </w:r>
          </w:p>
        </w:tc>
        <w:tc>
          <w:tcPr>
            <w:tcW w:w="1534" w:type="dxa"/>
            <w:gridSpan w:val="3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690AD600" w14:textId="77777777" w:rsidR="00D162F2" w:rsidRDefault="00D162F2" w:rsidP="00D162F2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6" w:name="Text16"/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16"/>
          </w:p>
        </w:tc>
        <w:tc>
          <w:tcPr>
            <w:tcW w:w="1250" w:type="dxa"/>
            <w:gridSpan w:val="2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5FC09C1C" w14:textId="77777777" w:rsidR="00D162F2" w:rsidRDefault="00D162F2" w:rsidP="00D162F2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024" w:type="dxa"/>
            <w:gridSpan w:val="2"/>
            <w:tcBorders>
              <w:top w:val="nil"/>
              <w:left w:val="nil"/>
              <w:bottom w:val="double" w:sz="12" w:space="0" w:color="auto"/>
              <w:right w:val="double" w:sz="12" w:space="0" w:color="auto"/>
            </w:tcBorders>
          </w:tcPr>
          <w:p w14:paraId="7B31BD67" w14:textId="77777777" w:rsidR="00D162F2" w:rsidRDefault="00D162F2" w:rsidP="00D162F2">
            <w:pPr>
              <w:rPr>
                <w:rFonts w:ascii="Arial Narrow" w:hAnsi="Arial Narrow"/>
                <w:sz w:val="22"/>
              </w:rPr>
            </w:pPr>
          </w:p>
        </w:tc>
      </w:tr>
    </w:tbl>
    <w:p w14:paraId="21C30682" w14:textId="77777777" w:rsidR="003B7C16" w:rsidRDefault="003B7C16">
      <w:pPr>
        <w:rPr>
          <w:rFonts w:ascii="Arial Narrow" w:hAnsi="Arial Narrow"/>
          <w:sz w:val="12"/>
        </w:rPr>
      </w:pPr>
    </w:p>
    <w:tbl>
      <w:tblPr>
        <w:tblpPr w:leftFromText="141" w:rightFromText="141" w:vertAnchor="text" w:horzAnchor="page" w:tblpX="1231" w:tblpY="78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2"/>
        <w:gridCol w:w="2478"/>
      </w:tblGrid>
      <w:tr w:rsidR="00564402" w14:paraId="25EAF574" w14:textId="77777777" w:rsidTr="00564402">
        <w:trPr>
          <w:trHeight w:hRule="exact" w:val="397"/>
        </w:trPr>
        <w:tc>
          <w:tcPr>
            <w:tcW w:w="7092" w:type="dxa"/>
            <w:tcBorders>
              <w:top w:val="double" w:sz="12" w:space="0" w:color="auto"/>
              <w:left w:val="double" w:sz="12" w:space="0" w:color="auto"/>
              <w:bottom w:val="nil"/>
              <w:right w:val="single" w:sz="4" w:space="0" w:color="auto"/>
            </w:tcBorders>
          </w:tcPr>
          <w:p w14:paraId="51DD7A00" w14:textId="77777777" w:rsidR="00564402" w:rsidRDefault="00564402" w:rsidP="00564402">
            <w:pPr>
              <w:spacing w:line="360" w:lineRule="auto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Migrationshintergrund:</w:t>
            </w:r>
          </w:p>
        </w:tc>
        <w:tc>
          <w:tcPr>
            <w:tcW w:w="2478" w:type="dxa"/>
            <w:tcBorders>
              <w:top w:val="double" w:sz="12" w:space="0" w:color="auto"/>
              <w:left w:val="single" w:sz="4" w:space="0" w:color="auto"/>
              <w:bottom w:val="nil"/>
              <w:right w:val="double" w:sz="12" w:space="0" w:color="auto"/>
            </w:tcBorders>
          </w:tcPr>
          <w:p w14:paraId="389E247F" w14:textId="77777777" w:rsidR="00564402" w:rsidRDefault="00564402" w:rsidP="00564402">
            <w:pPr>
              <w:spacing w:line="360" w:lineRule="auto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 xml:space="preserve">ja    </w:t>
            </w:r>
            <w:r>
              <w:rPr>
                <w:rFonts w:ascii="Arial Narrow" w:hAnsi="Arial Narrow"/>
                <w:b/>
                <w:bCs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9"/>
            <w:r>
              <w:rPr>
                <w:rFonts w:ascii="Arial Narrow" w:hAnsi="Arial Narrow"/>
                <w:b/>
                <w:bCs/>
              </w:rPr>
              <w:instrText xml:space="preserve"> FORMCHECKBOX </w:instrText>
            </w:r>
            <w:r w:rsidR="005465FE">
              <w:rPr>
                <w:rFonts w:ascii="Arial Narrow" w:hAnsi="Arial Narrow"/>
                <w:b/>
                <w:bCs/>
              </w:rPr>
            </w:r>
            <w:r w:rsidR="005465FE">
              <w:rPr>
                <w:rFonts w:ascii="Arial Narrow" w:hAnsi="Arial Narrow"/>
                <w:b/>
                <w:bCs/>
              </w:rPr>
              <w:fldChar w:fldCharType="separate"/>
            </w:r>
            <w:r>
              <w:rPr>
                <w:rFonts w:ascii="Arial Narrow" w:hAnsi="Arial Narrow"/>
                <w:b/>
                <w:bCs/>
              </w:rPr>
              <w:fldChar w:fldCharType="end"/>
            </w:r>
            <w:bookmarkEnd w:id="17"/>
            <w:r>
              <w:rPr>
                <w:rFonts w:ascii="Arial Narrow" w:hAnsi="Arial Narrow"/>
                <w:b/>
                <w:bCs/>
              </w:rPr>
              <w:tab/>
              <w:t xml:space="preserve">nein    </w:t>
            </w:r>
            <w:r>
              <w:rPr>
                <w:rFonts w:ascii="Arial Narrow" w:hAnsi="Arial Narrow"/>
                <w:b/>
                <w:bCs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10"/>
            <w:r>
              <w:rPr>
                <w:rFonts w:ascii="Arial Narrow" w:hAnsi="Arial Narrow"/>
                <w:b/>
                <w:bCs/>
              </w:rPr>
              <w:instrText xml:space="preserve"> FORMCHECKBOX </w:instrText>
            </w:r>
            <w:r w:rsidR="005465FE">
              <w:rPr>
                <w:rFonts w:ascii="Arial Narrow" w:hAnsi="Arial Narrow"/>
                <w:b/>
                <w:bCs/>
              </w:rPr>
            </w:r>
            <w:r w:rsidR="005465FE">
              <w:rPr>
                <w:rFonts w:ascii="Arial Narrow" w:hAnsi="Arial Narrow"/>
                <w:b/>
                <w:bCs/>
              </w:rPr>
              <w:fldChar w:fldCharType="separate"/>
            </w:r>
            <w:r>
              <w:rPr>
                <w:rFonts w:ascii="Arial Narrow" w:hAnsi="Arial Narrow"/>
                <w:b/>
                <w:bCs/>
              </w:rPr>
              <w:fldChar w:fldCharType="end"/>
            </w:r>
            <w:bookmarkEnd w:id="18"/>
          </w:p>
        </w:tc>
      </w:tr>
      <w:tr w:rsidR="00564402" w14:paraId="01E72811" w14:textId="77777777" w:rsidTr="00564402">
        <w:trPr>
          <w:trHeight w:hRule="exact" w:val="397"/>
        </w:trPr>
        <w:tc>
          <w:tcPr>
            <w:tcW w:w="7092" w:type="dxa"/>
            <w:tcBorders>
              <w:top w:val="nil"/>
              <w:left w:val="double" w:sz="12" w:space="0" w:color="auto"/>
              <w:bottom w:val="nil"/>
              <w:right w:val="single" w:sz="4" w:space="0" w:color="auto"/>
            </w:tcBorders>
          </w:tcPr>
          <w:p w14:paraId="41D72A66" w14:textId="77777777" w:rsidR="00564402" w:rsidRDefault="00564402" w:rsidP="00564402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Staatsangehörigkeit/en:</w:t>
            </w:r>
            <w:r>
              <w:rPr>
                <w:rFonts w:ascii="Arial Narrow" w:hAnsi="Arial Narrow"/>
                <w:sz w:val="22"/>
              </w:rPr>
              <w:tab/>
            </w:r>
            <w:r>
              <w:rPr>
                <w:rFonts w:ascii="Arial Narrow" w:hAnsi="Arial Narrow"/>
                <w:sz w:val="22"/>
              </w:rPr>
              <w:tab/>
            </w:r>
            <w:r>
              <w:rPr>
                <w:rFonts w:ascii="Arial Narrow" w:hAnsi="Arial Narrow"/>
                <w:sz w:val="22"/>
              </w:rPr>
              <w:tab/>
              <w:t>(</w:t>
            </w:r>
            <w:r>
              <w:rPr>
                <w:rFonts w:ascii="Arial Narrow" w:hAnsi="Arial Narrow"/>
                <w:i/>
                <w:sz w:val="22"/>
              </w:rPr>
              <w:t>bitte alle aufführen</w:t>
            </w:r>
            <w:r>
              <w:rPr>
                <w:rFonts w:ascii="Arial Narrow" w:hAnsi="Arial Narrow"/>
                <w:sz w:val="22"/>
              </w:rPr>
              <w:t>)</w:t>
            </w:r>
          </w:p>
        </w:tc>
        <w:tc>
          <w:tcPr>
            <w:tcW w:w="2478" w:type="dxa"/>
            <w:tcBorders>
              <w:top w:val="nil"/>
              <w:left w:val="single" w:sz="4" w:space="0" w:color="auto"/>
              <w:bottom w:val="nil"/>
              <w:right w:val="double" w:sz="12" w:space="0" w:color="auto"/>
            </w:tcBorders>
          </w:tcPr>
          <w:p w14:paraId="76825AED" w14:textId="77777777" w:rsidR="00564402" w:rsidRDefault="00564402" w:rsidP="00564402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r>
              <w:rPr>
                <w:rFonts w:ascii="Arial Narrow" w:hAnsi="Arial Narrow"/>
                <w:sz w:val="22"/>
              </w:rPr>
              <w:t xml:space="preserve">    </w:t>
            </w: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9" w:name="Text29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19"/>
          </w:p>
        </w:tc>
      </w:tr>
      <w:tr w:rsidR="00564402" w14:paraId="5B376D79" w14:textId="77777777" w:rsidTr="00564402">
        <w:trPr>
          <w:trHeight w:hRule="exact" w:val="397"/>
        </w:trPr>
        <w:tc>
          <w:tcPr>
            <w:tcW w:w="7092" w:type="dxa"/>
            <w:tcBorders>
              <w:top w:val="nil"/>
              <w:left w:val="double" w:sz="12" w:space="0" w:color="auto"/>
              <w:bottom w:val="nil"/>
              <w:right w:val="nil"/>
            </w:tcBorders>
          </w:tcPr>
          <w:p w14:paraId="1BF8D24B" w14:textId="77777777" w:rsidR="00564402" w:rsidRDefault="00564402" w:rsidP="00564402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Geburtsland:</w:t>
            </w:r>
            <w:r>
              <w:rPr>
                <w:rFonts w:ascii="Arial Narrow" w:hAnsi="Arial Narrow"/>
                <w:sz w:val="22"/>
              </w:rPr>
              <w:tab/>
            </w:r>
            <w:r>
              <w:rPr>
                <w:rFonts w:ascii="Arial Narrow" w:hAnsi="Arial Narrow"/>
                <w:sz w:val="22"/>
              </w:rPr>
              <w:tab/>
            </w:r>
            <w:r>
              <w:rPr>
                <w:rFonts w:ascii="Arial Narrow" w:hAnsi="Arial Narrow"/>
                <w:sz w:val="22"/>
              </w:rPr>
              <w:tab/>
            </w:r>
            <w:r>
              <w:rPr>
                <w:rFonts w:ascii="Arial Narrow" w:hAnsi="Arial Narrow"/>
                <w:sz w:val="22"/>
              </w:rPr>
              <w:tab/>
              <w:t>(</w:t>
            </w:r>
            <w:r>
              <w:rPr>
                <w:rFonts w:ascii="Arial Narrow" w:hAnsi="Arial Narrow"/>
                <w:i/>
                <w:sz w:val="22"/>
              </w:rPr>
              <w:t>nur wenn nicht Deutschland</w:t>
            </w:r>
            <w:r>
              <w:rPr>
                <w:rFonts w:ascii="Arial Narrow" w:hAnsi="Arial Narrow"/>
                <w:sz w:val="22"/>
              </w:rPr>
              <w:t>)</w:t>
            </w: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double" w:sz="12" w:space="0" w:color="auto"/>
            </w:tcBorders>
          </w:tcPr>
          <w:p w14:paraId="33A850FB" w14:textId="77777777" w:rsidR="00564402" w:rsidRDefault="00564402" w:rsidP="00564402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</w:p>
        </w:tc>
      </w:tr>
      <w:tr w:rsidR="00564402" w14:paraId="2D0AB993" w14:textId="77777777" w:rsidTr="00564402">
        <w:trPr>
          <w:trHeight w:hRule="exact" w:val="340"/>
        </w:trPr>
        <w:tc>
          <w:tcPr>
            <w:tcW w:w="7092" w:type="dxa"/>
            <w:tcBorders>
              <w:top w:val="nil"/>
              <w:left w:val="double" w:sz="12" w:space="0" w:color="auto"/>
              <w:bottom w:val="double" w:sz="12" w:space="0" w:color="auto"/>
              <w:right w:val="nil"/>
            </w:tcBorders>
          </w:tcPr>
          <w:p w14:paraId="786F8EF3" w14:textId="77777777" w:rsidR="00564402" w:rsidRDefault="00564402" w:rsidP="00564402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überwiegende Verkehrssprache in der Familie:</w:t>
            </w:r>
          </w:p>
        </w:tc>
        <w:tc>
          <w:tcPr>
            <w:tcW w:w="2478" w:type="dxa"/>
            <w:tcBorders>
              <w:top w:val="nil"/>
              <w:left w:val="nil"/>
              <w:bottom w:val="double" w:sz="12" w:space="0" w:color="auto"/>
              <w:right w:val="double" w:sz="12" w:space="0" w:color="auto"/>
            </w:tcBorders>
          </w:tcPr>
          <w:p w14:paraId="6ACBF1DE" w14:textId="77777777" w:rsidR="00564402" w:rsidRDefault="00564402" w:rsidP="00564402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0" w:name="Text30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20"/>
          </w:p>
        </w:tc>
      </w:tr>
    </w:tbl>
    <w:p w14:paraId="0F7E13D9" w14:textId="77777777" w:rsidR="003B7C16" w:rsidRDefault="003B7C16">
      <w:pPr>
        <w:rPr>
          <w:rFonts w:ascii="Arial Narrow" w:hAnsi="Arial Narrow"/>
          <w:sz w:val="1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5"/>
        <w:gridCol w:w="3138"/>
        <w:gridCol w:w="355"/>
        <w:gridCol w:w="1958"/>
        <w:gridCol w:w="2066"/>
      </w:tblGrid>
      <w:tr w:rsidR="003B7C16" w14:paraId="0B0E214B" w14:textId="77777777" w:rsidTr="00D162F2">
        <w:trPr>
          <w:trHeight w:hRule="exact" w:val="340"/>
        </w:trPr>
        <w:tc>
          <w:tcPr>
            <w:tcW w:w="5033" w:type="dxa"/>
            <w:gridSpan w:val="2"/>
          </w:tcPr>
          <w:p w14:paraId="72CC1E55" w14:textId="77777777" w:rsidR="003B7C16" w:rsidRDefault="003B7C16">
            <w:pPr>
              <w:spacing w:line="360" w:lineRule="auto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Eltern oder gesetzlicher Vertreter:</w:t>
            </w:r>
          </w:p>
        </w:tc>
        <w:tc>
          <w:tcPr>
            <w:tcW w:w="355" w:type="dxa"/>
          </w:tcPr>
          <w:p w14:paraId="1BB48D0E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58" w:type="dxa"/>
          </w:tcPr>
          <w:p w14:paraId="78941465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066" w:type="dxa"/>
          </w:tcPr>
          <w:p w14:paraId="63DF5D60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</w:tr>
      <w:tr w:rsidR="003B7C16" w14:paraId="5EBD7FF5" w14:textId="77777777" w:rsidTr="00D162F2">
        <w:trPr>
          <w:trHeight w:hRule="exact" w:val="340"/>
        </w:trPr>
        <w:tc>
          <w:tcPr>
            <w:tcW w:w="1895" w:type="dxa"/>
          </w:tcPr>
          <w:p w14:paraId="381FDF90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Familienname:</w:t>
            </w:r>
          </w:p>
        </w:tc>
        <w:tc>
          <w:tcPr>
            <w:tcW w:w="3138" w:type="dxa"/>
          </w:tcPr>
          <w:p w14:paraId="39D05C52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1" w:name="Text19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21"/>
          </w:p>
        </w:tc>
        <w:tc>
          <w:tcPr>
            <w:tcW w:w="355" w:type="dxa"/>
          </w:tcPr>
          <w:p w14:paraId="09729ACC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58" w:type="dxa"/>
          </w:tcPr>
          <w:p w14:paraId="0CA931E5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Vorname:</w:t>
            </w:r>
          </w:p>
        </w:tc>
        <w:tc>
          <w:tcPr>
            <w:tcW w:w="2066" w:type="dxa"/>
          </w:tcPr>
          <w:p w14:paraId="51EBD0FE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2" w:name="Text20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22"/>
          </w:p>
        </w:tc>
      </w:tr>
      <w:tr w:rsidR="003B7C16" w14:paraId="17E3FA03" w14:textId="77777777" w:rsidTr="00D162F2">
        <w:trPr>
          <w:trHeight w:hRule="exact" w:val="340"/>
        </w:trPr>
        <w:tc>
          <w:tcPr>
            <w:tcW w:w="1895" w:type="dxa"/>
          </w:tcPr>
          <w:p w14:paraId="2A70D4CA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PLZ, Wohnort:</w:t>
            </w:r>
          </w:p>
        </w:tc>
        <w:tc>
          <w:tcPr>
            <w:tcW w:w="3138" w:type="dxa"/>
          </w:tcPr>
          <w:p w14:paraId="45A00D0B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3" w:name="Text22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23"/>
            <w:r>
              <w:rPr>
                <w:rFonts w:ascii="Arial Narrow" w:hAnsi="Arial Narrow"/>
                <w:sz w:val="22"/>
              </w:rPr>
              <w:t xml:space="preserve">, </w:t>
            </w: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4" w:name="Text23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24"/>
          </w:p>
        </w:tc>
        <w:tc>
          <w:tcPr>
            <w:tcW w:w="355" w:type="dxa"/>
          </w:tcPr>
          <w:p w14:paraId="282139A9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58" w:type="dxa"/>
          </w:tcPr>
          <w:p w14:paraId="1DADD9FE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Landkreis:</w:t>
            </w:r>
          </w:p>
        </w:tc>
        <w:tc>
          <w:tcPr>
            <w:tcW w:w="2066" w:type="dxa"/>
          </w:tcPr>
          <w:p w14:paraId="3190B7B2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5" w:name="Text25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25"/>
          </w:p>
        </w:tc>
      </w:tr>
      <w:tr w:rsidR="003B7C16" w14:paraId="423CCE45" w14:textId="77777777" w:rsidTr="00D162F2">
        <w:trPr>
          <w:trHeight w:hRule="exact" w:val="340"/>
        </w:trPr>
        <w:tc>
          <w:tcPr>
            <w:tcW w:w="1895" w:type="dxa"/>
          </w:tcPr>
          <w:p w14:paraId="1FFB1078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Straße, Haus-Nr.:</w:t>
            </w:r>
          </w:p>
        </w:tc>
        <w:tc>
          <w:tcPr>
            <w:tcW w:w="3138" w:type="dxa"/>
          </w:tcPr>
          <w:p w14:paraId="7DB39B17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6" w:name="Text24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26"/>
          </w:p>
        </w:tc>
        <w:tc>
          <w:tcPr>
            <w:tcW w:w="355" w:type="dxa"/>
          </w:tcPr>
          <w:p w14:paraId="6E51B6D7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58" w:type="dxa"/>
          </w:tcPr>
          <w:p w14:paraId="4FE04F1D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Bundesland / Kanton:</w:t>
            </w:r>
          </w:p>
        </w:tc>
        <w:tc>
          <w:tcPr>
            <w:tcW w:w="2066" w:type="dxa"/>
          </w:tcPr>
          <w:p w14:paraId="6B47F2DC" w14:textId="77777777" w:rsidR="003B7C16" w:rsidRDefault="003B7C16">
            <w:pPr>
              <w:spacing w:line="360" w:lineRule="auto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7" w:name="Text26"/>
            <w:r>
              <w:rPr>
                <w:rFonts w:ascii="Arial Narrow" w:hAnsi="Arial Narrow"/>
                <w:sz w:val="22"/>
              </w:rPr>
              <w:instrText xml:space="preserve"> FORMTEXT </w:instrText>
            </w:r>
            <w:r>
              <w:rPr>
                <w:rFonts w:ascii="Arial Narrow" w:hAnsi="Arial Narrow"/>
                <w:sz w:val="22"/>
              </w:rPr>
            </w:r>
            <w:r>
              <w:rPr>
                <w:rFonts w:ascii="Arial Narrow" w:hAnsi="Arial Narrow"/>
                <w:sz w:val="22"/>
              </w:rPr>
              <w:fldChar w:fldCharType="separate"/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noProof/>
                <w:sz w:val="22"/>
              </w:rPr>
              <w:t> </w:t>
            </w:r>
            <w:r>
              <w:rPr>
                <w:rFonts w:ascii="Arial Narrow" w:hAnsi="Arial Narrow"/>
                <w:sz w:val="22"/>
              </w:rPr>
              <w:fldChar w:fldCharType="end"/>
            </w:r>
            <w:bookmarkEnd w:id="27"/>
          </w:p>
        </w:tc>
      </w:tr>
    </w:tbl>
    <w:p w14:paraId="31C1F9B8" w14:textId="77777777" w:rsidR="003B7C16" w:rsidRDefault="003B7C16">
      <w:pPr>
        <w:tabs>
          <w:tab w:val="right" w:pos="4820"/>
          <w:tab w:val="left" w:pos="5387"/>
          <w:tab w:val="right" w:pos="9781"/>
        </w:tabs>
        <w:ind w:right="-510"/>
        <w:rPr>
          <w:rFonts w:ascii="Arial Narrow" w:hAnsi="Arial Narrow"/>
          <w:sz w:val="12"/>
        </w:rPr>
      </w:pPr>
    </w:p>
    <w:p w14:paraId="7995DAB6" w14:textId="77777777" w:rsidR="003B7C16" w:rsidRDefault="003B7C16">
      <w:pPr>
        <w:tabs>
          <w:tab w:val="right" w:pos="4820"/>
          <w:tab w:val="left" w:pos="5387"/>
          <w:tab w:val="right" w:pos="9781"/>
        </w:tabs>
        <w:ind w:right="-510"/>
        <w:rPr>
          <w:rFonts w:ascii="Arial Narrow" w:hAnsi="Arial Narrow"/>
          <w:sz w:val="20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6"/>
        <w:gridCol w:w="8276"/>
      </w:tblGrid>
      <w:tr w:rsidR="003B7C16" w14:paraId="08F269EC" w14:textId="77777777">
        <w:tc>
          <w:tcPr>
            <w:tcW w:w="1150" w:type="dxa"/>
          </w:tcPr>
          <w:p w14:paraId="04F47447" w14:textId="77777777" w:rsidR="003B7C16" w:rsidRDefault="003B7C16">
            <w:pPr>
              <w:tabs>
                <w:tab w:val="right" w:pos="4820"/>
                <w:tab w:val="left" w:pos="5387"/>
                <w:tab w:val="right" w:pos="9781"/>
              </w:tabs>
              <w:ind w:right="-510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lkästchen1"/>
            <w:r>
              <w:rPr>
                <w:rFonts w:ascii="Arial Narrow" w:hAnsi="Arial Narrow"/>
                <w:sz w:val="28"/>
              </w:rPr>
              <w:instrText xml:space="preserve"> FORMCHECKBOX </w:instrText>
            </w:r>
            <w:r w:rsidR="005465FE">
              <w:rPr>
                <w:rFonts w:ascii="Arial Narrow" w:hAnsi="Arial Narrow"/>
                <w:sz w:val="28"/>
              </w:rPr>
            </w:r>
            <w:r w:rsidR="005465FE">
              <w:rPr>
                <w:rFonts w:ascii="Arial Narrow" w:hAnsi="Arial Narrow"/>
                <w:sz w:val="28"/>
              </w:rPr>
              <w:fldChar w:fldCharType="separate"/>
            </w:r>
            <w:r>
              <w:rPr>
                <w:rFonts w:ascii="Arial Narrow" w:hAnsi="Arial Narrow"/>
                <w:sz w:val="28"/>
              </w:rPr>
              <w:fldChar w:fldCharType="end"/>
            </w:r>
            <w:bookmarkEnd w:id="28"/>
          </w:p>
        </w:tc>
        <w:tc>
          <w:tcPr>
            <w:tcW w:w="8402" w:type="dxa"/>
          </w:tcPr>
          <w:p w14:paraId="311D7A85" w14:textId="77777777" w:rsidR="003B7C16" w:rsidRDefault="003B7C16">
            <w:pPr>
              <w:tabs>
                <w:tab w:val="right" w:pos="4820"/>
                <w:tab w:val="left" w:pos="5387"/>
                <w:tab w:val="right" w:pos="9781"/>
              </w:tabs>
              <w:ind w:right="-510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 xml:space="preserve">Der Nachweis eines mittleren Bildungsabschlusses (Mittlere Reife) ist der Anmeldung </w:t>
            </w:r>
          </w:p>
          <w:p w14:paraId="52F21908" w14:textId="77777777" w:rsidR="003B7C16" w:rsidRDefault="003B7C16">
            <w:pPr>
              <w:tabs>
                <w:tab w:val="right" w:pos="4820"/>
                <w:tab w:val="left" w:pos="5387"/>
                <w:tab w:val="right" w:pos="9781"/>
              </w:tabs>
              <w:ind w:right="-510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beigefügt (siehe beglaubigte Fotokopie)</w:t>
            </w:r>
          </w:p>
          <w:p w14:paraId="2CB72425" w14:textId="77777777" w:rsidR="003B7C16" w:rsidRDefault="003B7C16">
            <w:pPr>
              <w:tabs>
                <w:tab w:val="right" w:pos="4820"/>
                <w:tab w:val="left" w:pos="5387"/>
                <w:tab w:val="right" w:pos="9781"/>
              </w:tabs>
              <w:ind w:right="-510"/>
              <w:rPr>
                <w:rFonts w:ascii="Arial Narrow" w:hAnsi="Arial Narrow"/>
                <w:b/>
                <w:bCs/>
              </w:rPr>
            </w:pPr>
          </w:p>
        </w:tc>
      </w:tr>
      <w:tr w:rsidR="003B7C16" w14:paraId="23E5A071" w14:textId="77777777">
        <w:tc>
          <w:tcPr>
            <w:tcW w:w="1150" w:type="dxa"/>
          </w:tcPr>
          <w:p w14:paraId="56D64B57" w14:textId="77777777" w:rsidR="003B7C16" w:rsidRDefault="003B7C16">
            <w:pPr>
              <w:tabs>
                <w:tab w:val="right" w:pos="4820"/>
                <w:tab w:val="left" w:pos="5387"/>
                <w:tab w:val="right" w:pos="9781"/>
              </w:tabs>
              <w:ind w:right="-510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Kontrollkästchen2"/>
            <w:r>
              <w:rPr>
                <w:rFonts w:ascii="Arial Narrow" w:hAnsi="Arial Narrow"/>
                <w:sz w:val="28"/>
              </w:rPr>
              <w:instrText xml:space="preserve"> FORMCHECKBOX </w:instrText>
            </w:r>
            <w:r w:rsidR="005465FE">
              <w:rPr>
                <w:rFonts w:ascii="Arial Narrow" w:hAnsi="Arial Narrow"/>
                <w:sz w:val="28"/>
              </w:rPr>
            </w:r>
            <w:r w:rsidR="005465FE">
              <w:rPr>
                <w:rFonts w:ascii="Arial Narrow" w:hAnsi="Arial Narrow"/>
                <w:sz w:val="28"/>
              </w:rPr>
              <w:fldChar w:fldCharType="separate"/>
            </w:r>
            <w:r>
              <w:rPr>
                <w:rFonts w:ascii="Arial Narrow" w:hAnsi="Arial Narrow"/>
                <w:sz w:val="28"/>
              </w:rPr>
              <w:fldChar w:fldCharType="end"/>
            </w:r>
            <w:bookmarkEnd w:id="29"/>
          </w:p>
        </w:tc>
        <w:tc>
          <w:tcPr>
            <w:tcW w:w="8402" w:type="dxa"/>
          </w:tcPr>
          <w:p w14:paraId="761522D1" w14:textId="77777777" w:rsidR="003B7C16" w:rsidRDefault="003B7C16">
            <w:pPr>
              <w:tabs>
                <w:tab w:val="right" w:pos="4820"/>
                <w:tab w:val="left" w:pos="5387"/>
                <w:tab w:val="right" w:pos="9781"/>
              </w:tabs>
              <w:ind w:right="-510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Der Nachweis wird nachgereicht</w:t>
            </w:r>
          </w:p>
        </w:tc>
      </w:tr>
    </w:tbl>
    <w:p w14:paraId="3B48D3E9" w14:textId="77777777" w:rsidR="003B7C16" w:rsidRDefault="003B7C16">
      <w:pPr>
        <w:tabs>
          <w:tab w:val="right" w:pos="4820"/>
          <w:tab w:val="left" w:pos="5387"/>
          <w:tab w:val="right" w:pos="9781"/>
        </w:tabs>
        <w:ind w:right="-510"/>
        <w:rPr>
          <w:rFonts w:ascii="Arial Narrow" w:hAnsi="Arial Narrow"/>
          <w:sz w:val="20"/>
        </w:rPr>
      </w:pPr>
    </w:p>
    <w:p w14:paraId="73F668B5" w14:textId="77777777" w:rsidR="003B7C16" w:rsidRDefault="003B7C16">
      <w:pPr>
        <w:tabs>
          <w:tab w:val="right" w:pos="4820"/>
          <w:tab w:val="left" w:pos="5387"/>
          <w:tab w:val="right" w:pos="9781"/>
        </w:tabs>
        <w:ind w:right="-51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Mit dieser Anmeldung des Auszubildenden übernimmt die anmeldende Firma die Verpflichtung zur Zahlung der festgesetzten Kosten.</w:t>
      </w:r>
    </w:p>
    <w:p w14:paraId="4F1BEA81" w14:textId="77777777" w:rsidR="003B7C16" w:rsidRDefault="003B7C16">
      <w:pPr>
        <w:tabs>
          <w:tab w:val="right" w:pos="4820"/>
          <w:tab w:val="left" w:pos="5387"/>
          <w:tab w:val="right" w:pos="9781"/>
        </w:tabs>
        <w:ind w:right="-51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Wir bitten Sie, dafür zu sorgen, dass Ihre Auszubildenden bei der Anreise 1 Passbild für den Schülerausweis mitbringen.</w:t>
      </w:r>
    </w:p>
    <w:p w14:paraId="7D002F5A" w14:textId="77777777" w:rsidR="003B7C16" w:rsidRDefault="003B7C16">
      <w:pPr>
        <w:tabs>
          <w:tab w:val="right" w:pos="4820"/>
          <w:tab w:val="left" w:pos="5387"/>
          <w:tab w:val="right" w:pos="9781"/>
        </w:tabs>
        <w:ind w:right="-510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>Bitte beachten Sie, dass eine Anmeldung nur möglich ist, wenn alle doppelt umrandeten Felder vollständig ausgefüllt sind!</w:t>
      </w:r>
    </w:p>
    <w:p w14:paraId="0B257D65" w14:textId="77777777" w:rsidR="003B7C16" w:rsidRDefault="003B7C16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sz w:val="18"/>
        </w:rPr>
      </w:pPr>
    </w:p>
    <w:p w14:paraId="38483C2C" w14:textId="77777777" w:rsidR="003B7C16" w:rsidRDefault="003B7C16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sz w:val="18"/>
        </w:rPr>
      </w:pPr>
    </w:p>
    <w:p w14:paraId="46392B77" w14:textId="77777777" w:rsidR="003B7C16" w:rsidRDefault="003B7C16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sz w:val="18"/>
        </w:rPr>
      </w:pPr>
    </w:p>
    <w:p w14:paraId="1A455903" w14:textId="77777777" w:rsidR="003B7C16" w:rsidRDefault="003B7C16">
      <w:pPr>
        <w:tabs>
          <w:tab w:val="right" w:pos="4820"/>
          <w:tab w:val="left" w:pos="5387"/>
          <w:tab w:val="right" w:pos="9356"/>
        </w:tabs>
        <w:rPr>
          <w:rFonts w:ascii="Arial Narrow" w:hAnsi="Arial Narrow"/>
          <w:sz w:val="18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4"/>
        <w:gridCol w:w="1768"/>
        <w:gridCol w:w="4200"/>
      </w:tblGrid>
      <w:tr w:rsidR="003B7C16" w14:paraId="384FFD23" w14:textId="77777777">
        <w:tc>
          <w:tcPr>
            <w:tcW w:w="3490" w:type="dxa"/>
            <w:tcBorders>
              <w:bottom w:val="single" w:sz="4" w:space="0" w:color="auto"/>
            </w:tcBorders>
          </w:tcPr>
          <w:p w14:paraId="71748754" w14:textId="77777777" w:rsidR="003B7C16" w:rsidRDefault="003B7C16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30" w:name="Text27"/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30"/>
          </w:p>
        </w:tc>
        <w:tc>
          <w:tcPr>
            <w:tcW w:w="1800" w:type="dxa"/>
          </w:tcPr>
          <w:p w14:paraId="1E78870C" w14:textId="77777777" w:rsidR="003B7C16" w:rsidRDefault="003B7C16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</w:p>
        </w:tc>
        <w:tc>
          <w:tcPr>
            <w:tcW w:w="4262" w:type="dxa"/>
            <w:tcBorders>
              <w:bottom w:val="single" w:sz="4" w:space="0" w:color="auto"/>
            </w:tcBorders>
          </w:tcPr>
          <w:p w14:paraId="10E18FA2" w14:textId="77777777" w:rsidR="003B7C16" w:rsidRDefault="003B7C16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1" w:name="Text28"/>
            <w:r>
              <w:rPr>
                <w:rFonts w:ascii="Arial Narrow" w:hAnsi="Arial Narrow"/>
                <w:sz w:val="20"/>
              </w:rPr>
              <w:instrText xml:space="preserve"> FORMTEXT </w:instrText>
            </w:r>
            <w:r>
              <w:rPr>
                <w:rFonts w:ascii="Arial Narrow" w:hAnsi="Arial Narrow"/>
                <w:sz w:val="20"/>
              </w:rPr>
            </w:r>
            <w:r>
              <w:rPr>
                <w:rFonts w:ascii="Arial Narrow" w:hAnsi="Arial Narrow"/>
                <w:sz w:val="20"/>
              </w:rPr>
              <w:fldChar w:fldCharType="separate"/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noProof/>
                <w:sz w:val="20"/>
              </w:rPr>
              <w:t> </w:t>
            </w:r>
            <w:r>
              <w:rPr>
                <w:rFonts w:ascii="Arial Narrow" w:hAnsi="Arial Narrow"/>
                <w:sz w:val="20"/>
              </w:rPr>
              <w:fldChar w:fldCharType="end"/>
            </w:r>
            <w:bookmarkEnd w:id="31"/>
          </w:p>
        </w:tc>
      </w:tr>
      <w:tr w:rsidR="003B7C16" w14:paraId="6D235F22" w14:textId="77777777">
        <w:tc>
          <w:tcPr>
            <w:tcW w:w="3490" w:type="dxa"/>
            <w:tcBorders>
              <w:top w:val="single" w:sz="4" w:space="0" w:color="auto"/>
            </w:tcBorders>
          </w:tcPr>
          <w:p w14:paraId="6FAF05E6" w14:textId="77777777" w:rsidR="003B7C16" w:rsidRDefault="003B7C16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(Tag der Anmeldung)</w:t>
            </w:r>
          </w:p>
        </w:tc>
        <w:tc>
          <w:tcPr>
            <w:tcW w:w="1800" w:type="dxa"/>
          </w:tcPr>
          <w:p w14:paraId="28822EC2" w14:textId="77777777" w:rsidR="003B7C16" w:rsidRDefault="003B7C16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</w:p>
        </w:tc>
        <w:tc>
          <w:tcPr>
            <w:tcW w:w="4262" w:type="dxa"/>
            <w:tcBorders>
              <w:top w:val="single" w:sz="4" w:space="0" w:color="auto"/>
            </w:tcBorders>
          </w:tcPr>
          <w:p w14:paraId="25489907" w14:textId="77777777" w:rsidR="003B7C16" w:rsidRDefault="003B7C16">
            <w:pPr>
              <w:tabs>
                <w:tab w:val="right" w:pos="4820"/>
                <w:tab w:val="left" w:pos="5387"/>
                <w:tab w:val="right" w:pos="9356"/>
              </w:tabs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(Firma, Unterschrift)</w:t>
            </w:r>
          </w:p>
        </w:tc>
      </w:tr>
    </w:tbl>
    <w:p w14:paraId="01058109" w14:textId="77777777" w:rsidR="003B7C16" w:rsidRDefault="003B7C16">
      <w:pPr>
        <w:tabs>
          <w:tab w:val="left" w:pos="5040"/>
        </w:tabs>
        <w:rPr>
          <w:rFonts w:ascii="Arial Narrow" w:hAnsi="Arial Narrow"/>
          <w:sz w:val="20"/>
        </w:rPr>
      </w:pPr>
    </w:p>
    <w:sectPr w:rsidR="003B7C16">
      <w:pgSz w:w="11906" w:h="16838"/>
      <w:pgMar w:top="737" w:right="1247" w:bottom="28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AEE"/>
    <w:rsid w:val="003B7C16"/>
    <w:rsid w:val="004D6A0B"/>
    <w:rsid w:val="005465FE"/>
    <w:rsid w:val="00564402"/>
    <w:rsid w:val="005F6AEE"/>
    <w:rsid w:val="007E0505"/>
    <w:rsid w:val="00AE5251"/>
    <w:rsid w:val="00D1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3584C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2">
    <w:name w:val="heading 2"/>
    <w:basedOn w:val="Standard"/>
    <w:next w:val="Standard"/>
    <w:qFormat/>
    <w:pPr>
      <w:keepNext/>
      <w:tabs>
        <w:tab w:val="right" w:pos="4820"/>
        <w:tab w:val="left" w:pos="5387"/>
        <w:tab w:val="right" w:pos="9356"/>
      </w:tabs>
      <w:outlineLvl w:val="1"/>
    </w:pPr>
    <w:rPr>
      <w:rFonts w:ascii="Arial Narrow" w:hAnsi="Arial Narrow"/>
      <w:sz w:val="28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7E050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Anmeldung Berufskolleg NEU 2023.dotx</Template>
  <TotalTime>0</TotalTime>
  <Pages>1</Pages>
  <Words>310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Anmeldende Firma:</vt:lpstr>
    </vt:vector>
  </TitlesOfParts>
  <Company>Papiermacherschule Gernsbach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Anmeldende Firma:</dc:title>
  <dc:subject/>
  <dc:creator>Kerstin Borchardt</dc:creator>
  <cp:keywords/>
  <dc:description/>
  <cp:lastModifiedBy>Kerstin Borchardt</cp:lastModifiedBy>
  <cp:revision>3</cp:revision>
  <cp:lastPrinted>2004-02-05T13:36:00Z</cp:lastPrinted>
  <dcterms:created xsi:type="dcterms:W3CDTF">2022-12-12T13:20:00Z</dcterms:created>
  <dcterms:modified xsi:type="dcterms:W3CDTF">2022-12-12T13:20:00Z</dcterms:modified>
</cp:coreProperties>
</file>