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982"/>
      </w:tblGrid>
      <w:tr w:rsidR="0078318E" w14:paraId="2CC877A8" w14:textId="77777777">
        <w:trPr>
          <w:cantSplit/>
        </w:trPr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43FDD9" w14:textId="77777777" w:rsidR="0078318E" w:rsidRDefault="0078318E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Anmeldende Firma:</w:t>
            </w:r>
          </w:p>
          <w:p w14:paraId="5D6E45CC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</w:rPr>
              <w:t>(Absender)</w:t>
            </w: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A788663" w14:textId="77777777" w:rsidR="0078318E" w:rsidRDefault="000A721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EE31B9A" wp14:editId="79A6D129">
                      <wp:simplePos x="0" y="0"/>
                      <wp:positionH relativeFrom="column">
                        <wp:posOffset>1891665</wp:posOffset>
                      </wp:positionH>
                      <wp:positionV relativeFrom="paragraph">
                        <wp:posOffset>104775</wp:posOffset>
                      </wp:positionV>
                      <wp:extent cx="2705798" cy="1266537"/>
                      <wp:effectExtent l="0" t="0" r="0" b="0"/>
                      <wp:wrapNone/>
                      <wp:docPr id="1" name="WordAr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21365222">
                                <a:off x="0" y="0"/>
                                <a:ext cx="2705798" cy="1266537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FB31985" w14:textId="77777777" w:rsidR="002521C4" w:rsidRPr="000A721E" w:rsidRDefault="002521C4" w:rsidP="002521C4">
                                  <w:pPr>
                                    <w:pStyle w:val="Standard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0A721E">
                                    <w:rPr>
                                      <w:rFonts w:ascii="Arial Black" w:hAnsi="Arial Black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Maschinen- und</w:t>
                                  </w:r>
                                </w:p>
                                <w:p w14:paraId="64E6AE19" w14:textId="77777777" w:rsidR="002521C4" w:rsidRPr="000A721E" w:rsidRDefault="002521C4" w:rsidP="002521C4">
                                  <w:pPr>
                                    <w:pStyle w:val="Standard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0A721E">
                                    <w:rPr>
                                      <w:rFonts w:ascii="Arial Black" w:hAnsi="Arial Black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Anlagenführer</w:t>
                                  </w:r>
                                </w:p>
                                <w:p w14:paraId="00B1EA6D" w14:textId="77777777" w:rsidR="000A721E" w:rsidRDefault="000A721E"/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7" o:spid="_x0000_s1026" type="#_x0000_t202" style="position:absolute;margin-left:148.95pt;margin-top:8.25pt;width:213.05pt;height:99.75pt;rotation:-256440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" filled="f" stroked="f">
                      <o:lock v:ext="edit" shapetype="t"/>
                      <v:textbox>
                        <w:txbxContent>
                          <w:p w:rsidR="002521C4" w:rsidRPr="000A721E" w:rsidRDefault="002521C4" w:rsidP="002521C4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A721E">
                              <w:rPr>
                                <w:rFonts w:ascii="Arial Black" w:hAnsi="Arial Black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Maschinen- und</w:t>
                            </w:r>
                          </w:p>
                          <w:p w:rsidR="002521C4" w:rsidRPr="000A721E" w:rsidRDefault="002521C4" w:rsidP="002521C4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A721E">
                              <w:rPr>
                                <w:rFonts w:ascii="Arial Black" w:hAnsi="Arial Black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Anlagenführer</w:t>
                            </w:r>
                          </w:p>
                          <w:p w:rsidR="000A721E" w:rsidRDefault="000A721E"/>
                        </w:txbxContent>
                      </v:textbox>
                    </v:shape>
                  </w:pict>
                </mc:Fallback>
              </mc:AlternateContent>
            </w:r>
            <w:r w:rsidR="0078318E">
              <w:rPr>
                <w:rFonts w:ascii="Arial Narrow" w:hAnsi="Arial Narrow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8318E">
              <w:rPr>
                <w:rFonts w:ascii="Arial Narrow" w:hAnsi="Arial Narrow"/>
                <w:sz w:val="22"/>
              </w:rPr>
              <w:instrText xml:space="preserve"> FORMTEXT </w:instrText>
            </w:r>
            <w:r w:rsidR="0078318E">
              <w:rPr>
                <w:rFonts w:ascii="Arial Narrow" w:hAnsi="Arial Narrow"/>
                <w:sz w:val="22"/>
              </w:rPr>
            </w:r>
            <w:r w:rsidR="0078318E">
              <w:rPr>
                <w:rFonts w:ascii="Arial Narrow" w:hAnsi="Arial Narrow"/>
                <w:sz w:val="22"/>
              </w:rPr>
              <w:fldChar w:fldCharType="separate"/>
            </w:r>
            <w:r w:rsidR="0078318E">
              <w:rPr>
                <w:rFonts w:ascii="Arial Narrow" w:hAnsi="Arial Narrow"/>
                <w:noProof/>
                <w:sz w:val="22"/>
              </w:rPr>
              <w:t> </w:t>
            </w:r>
            <w:r w:rsidR="0078318E">
              <w:rPr>
                <w:rFonts w:ascii="Arial Narrow" w:hAnsi="Arial Narrow"/>
                <w:noProof/>
                <w:sz w:val="22"/>
              </w:rPr>
              <w:t> </w:t>
            </w:r>
            <w:r w:rsidR="0078318E">
              <w:rPr>
                <w:rFonts w:ascii="Arial Narrow" w:hAnsi="Arial Narrow"/>
                <w:noProof/>
                <w:sz w:val="22"/>
              </w:rPr>
              <w:t> </w:t>
            </w:r>
            <w:r w:rsidR="0078318E">
              <w:rPr>
                <w:rFonts w:ascii="Arial Narrow" w:hAnsi="Arial Narrow"/>
                <w:noProof/>
                <w:sz w:val="22"/>
              </w:rPr>
              <w:t> </w:t>
            </w:r>
            <w:r w:rsidR="0078318E">
              <w:rPr>
                <w:rFonts w:ascii="Arial Narrow" w:hAnsi="Arial Narrow"/>
                <w:noProof/>
                <w:sz w:val="22"/>
              </w:rPr>
              <w:t> </w:t>
            </w:r>
            <w:r w:rsidR="0078318E">
              <w:rPr>
                <w:rFonts w:ascii="Arial Narrow" w:hAnsi="Arial Narrow"/>
                <w:sz w:val="22"/>
              </w:rPr>
              <w:fldChar w:fldCharType="end"/>
            </w:r>
            <w:bookmarkEnd w:id="0"/>
          </w:p>
        </w:tc>
      </w:tr>
      <w:tr w:rsidR="0078318E" w14:paraId="2A021694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A32CE4" w14:textId="77777777" w:rsidR="0078318E" w:rsidRDefault="0078318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BFDFDE6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"/>
          </w:p>
        </w:tc>
      </w:tr>
      <w:tr w:rsidR="0078318E" w14:paraId="1A9886A7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29042F" w14:textId="77777777" w:rsidR="0078318E" w:rsidRDefault="0078318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9923F71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"/>
          </w:p>
        </w:tc>
      </w:tr>
    </w:tbl>
    <w:p w14:paraId="68727BC6" w14:textId="77777777" w:rsidR="0078318E" w:rsidRDefault="0078318E">
      <w:pPr>
        <w:ind w:left="1416" w:firstLine="708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(Anschrift - Postleitzahl - Telefon)</w:t>
      </w:r>
    </w:p>
    <w:p w14:paraId="0B03433C" w14:textId="77777777" w:rsidR="0078318E" w:rsidRDefault="0078318E">
      <w:pPr>
        <w:rPr>
          <w:rFonts w:ascii="Arial Narrow" w:hAnsi="Arial Narrow"/>
        </w:rPr>
      </w:pPr>
    </w:p>
    <w:p w14:paraId="17370248" w14:textId="77777777" w:rsidR="0078318E" w:rsidRDefault="0078318E">
      <w:pPr>
        <w:rPr>
          <w:rFonts w:ascii="Arial Narrow" w:hAnsi="Arial Narrow"/>
        </w:rPr>
      </w:pPr>
    </w:p>
    <w:p w14:paraId="345F4173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455EA295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5A9004BF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78318E" w14:paraId="0B011D4C" w14:textId="77777777">
        <w:tc>
          <w:tcPr>
            <w:tcW w:w="3614" w:type="dxa"/>
          </w:tcPr>
          <w:p w14:paraId="6212EC53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Landesfachklassen für Papiertechnologen</w:t>
            </w:r>
          </w:p>
        </w:tc>
      </w:tr>
      <w:tr w:rsidR="0078318E" w14:paraId="211B6B4D" w14:textId="77777777">
        <w:tc>
          <w:tcPr>
            <w:tcW w:w="3614" w:type="dxa"/>
          </w:tcPr>
          <w:p w14:paraId="44CDAABA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Berufskolleg Papiertechnik</w:t>
            </w:r>
          </w:p>
        </w:tc>
      </w:tr>
      <w:tr w:rsidR="0078318E" w14:paraId="21B908D3" w14:textId="77777777">
        <w:tc>
          <w:tcPr>
            <w:tcW w:w="3614" w:type="dxa"/>
          </w:tcPr>
          <w:p w14:paraId="33F0389F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Papiererzeugung</w:t>
            </w:r>
          </w:p>
        </w:tc>
      </w:tr>
      <w:tr w:rsidR="0078318E" w14:paraId="6EEA2053" w14:textId="77777777">
        <w:tc>
          <w:tcPr>
            <w:tcW w:w="3614" w:type="dxa"/>
          </w:tcPr>
          <w:p w14:paraId="5294510E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Papierverarbeitung</w:t>
            </w:r>
          </w:p>
          <w:p w14:paraId="1EF66E17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</w:tr>
      <w:tr w:rsidR="0078318E" w14:paraId="18F5BAAC" w14:textId="77777777">
        <w:tc>
          <w:tcPr>
            <w:tcW w:w="3614" w:type="dxa"/>
          </w:tcPr>
          <w:p w14:paraId="26E7044B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Telefon (07224) 2298</w:t>
            </w:r>
          </w:p>
          <w:p w14:paraId="079C79B5" w14:textId="77777777" w:rsidR="0078318E" w:rsidRDefault="0078318E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Telefax (07224) 68277</w:t>
            </w:r>
          </w:p>
        </w:tc>
      </w:tr>
    </w:tbl>
    <w:p w14:paraId="26070884" w14:textId="77777777" w:rsidR="0078318E" w:rsidRPr="0078318E" w:rsidRDefault="0078318E" w:rsidP="0078318E">
      <w:pPr>
        <w:rPr>
          <w:vanish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</w:tblGrid>
      <w:tr w:rsidR="0078318E" w14:paraId="4F14880D" w14:textId="77777777">
        <w:tc>
          <w:tcPr>
            <w:tcW w:w="3898" w:type="dxa"/>
          </w:tcPr>
          <w:p w14:paraId="76DE73FC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Papiermacherschule Gernsbach</w:t>
            </w:r>
          </w:p>
        </w:tc>
      </w:tr>
      <w:tr w:rsidR="0078318E" w14:paraId="5AC1396E" w14:textId="77777777">
        <w:tc>
          <w:tcPr>
            <w:tcW w:w="3898" w:type="dxa"/>
          </w:tcPr>
          <w:p w14:paraId="61B43E27" w14:textId="77777777" w:rsidR="0078318E" w:rsidRDefault="0078318E">
            <w:pPr>
              <w:rPr>
                <w:rFonts w:ascii="Arial Narrow" w:hAnsi="Arial Narrow" w:cs="Arial"/>
                <w:sz w:val="28"/>
              </w:rPr>
            </w:pPr>
            <w:r>
              <w:rPr>
                <w:rFonts w:ascii="Arial Narrow" w:hAnsi="Arial Narrow" w:cs="Arial"/>
                <w:sz w:val="28"/>
              </w:rPr>
              <w:t>- Schulzentrum Papiertechnik -</w:t>
            </w:r>
          </w:p>
        </w:tc>
      </w:tr>
      <w:tr w:rsidR="0078318E" w14:paraId="409ADC5E" w14:textId="77777777">
        <w:tc>
          <w:tcPr>
            <w:tcW w:w="3898" w:type="dxa"/>
          </w:tcPr>
          <w:p w14:paraId="41C513F1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Postfach 12 42</w:t>
            </w:r>
          </w:p>
        </w:tc>
      </w:tr>
      <w:tr w:rsidR="0078318E" w14:paraId="24CBD258" w14:textId="77777777">
        <w:tc>
          <w:tcPr>
            <w:tcW w:w="3898" w:type="dxa"/>
          </w:tcPr>
          <w:p w14:paraId="1004D77F" w14:textId="77777777" w:rsidR="0078318E" w:rsidRDefault="0078318E">
            <w:pPr>
              <w:pStyle w:val="berschrift2"/>
            </w:pPr>
            <w:r>
              <w:t>76585 Gernsbach</w:t>
            </w:r>
          </w:p>
        </w:tc>
      </w:tr>
      <w:tr w:rsidR="0078318E" w14:paraId="59C76360" w14:textId="77777777">
        <w:tc>
          <w:tcPr>
            <w:tcW w:w="3898" w:type="dxa"/>
          </w:tcPr>
          <w:p w14:paraId="3A513E14" w14:textId="77777777" w:rsidR="0078318E" w:rsidRDefault="0078318E">
            <w:pPr>
              <w:pStyle w:val="berschrift2"/>
            </w:pPr>
            <w:r>
              <w:t>GERMANY</w:t>
            </w:r>
          </w:p>
        </w:tc>
      </w:tr>
    </w:tbl>
    <w:p w14:paraId="513C391C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0E67BBD8" w14:textId="77777777" w:rsidR="0078318E" w:rsidRPr="00FB4725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b/>
          <w:sz w:val="28"/>
          <w:szCs w:val="20"/>
        </w:rPr>
      </w:pPr>
    </w:p>
    <w:p w14:paraId="3C9E0AB0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  <w:r>
        <w:rPr>
          <w:rFonts w:ascii="Arial Narrow" w:hAnsi="Arial Narrow"/>
          <w:b/>
          <w:sz w:val="36"/>
        </w:rPr>
        <w:t>Anmeldung</w:t>
      </w:r>
      <w:r>
        <w:rPr>
          <w:rFonts w:ascii="Arial Narrow" w:hAnsi="Arial Narrow"/>
        </w:rPr>
        <w:t xml:space="preserve">  zum Besuch der Papiermacherschule Gernsbach</w:t>
      </w:r>
    </w:p>
    <w:p w14:paraId="160CC4C7" w14:textId="77777777" w:rsidR="0078318E" w:rsidRDefault="0078318E">
      <w:pPr>
        <w:rPr>
          <w:rFonts w:ascii="Arial Narrow" w:hAnsi="Arial Narrow"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4"/>
        <w:gridCol w:w="833"/>
        <w:gridCol w:w="1098"/>
        <w:gridCol w:w="689"/>
        <w:gridCol w:w="469"/>
        <w:gridCol w:w="346"/>
        <w:gridCol w:w="719"/>
        <w:gridCol w:w="529"/>
        <w:gridCol w:w="721"/>
        <w:gridCol w:w="511"/>
        <w:gridCol w:w="1513"/>
      </w:tblGrid>
      <w:tr w:rsidR="0078318E" w14:paraId="51BBCC41" w14:textId="77777777">
        <w:trPr>
          <w:trHeight w:hRule="exact" w:val="397"/>
        </w:trPr>
        <w:tc>
          <w:tcPr>
            <w:tcW w:w="5108" w:type="dxa"/>
            <w:gridSpan w:val="5"/>
            <w:tcBorders>
              <w:top w:val="double" w:sz="12" w:space="0" w:color="auto"/>
              <w:left w:val="double" w:sz="12" w:space="0" w:color="auto"/>
              <w:bottom w:val="nil"/>
              <w:right w:val="nil"/>
            </w:tcBorders>
          </w:tcPr>
          <w:p w14:paraId="02E5BAAC" w14:textId="77777777" w:rsidR="0078318E" w:rsidRDefault="0078318E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Personalien des Auszubildenden:</w:t>
            </w:r>
          </w:p>
        </w:tc>
        <w:tc>
          <w:tcPr>
            <w:tcW w:w="3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42370AB0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54A1D03D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double" w:sz="12" w:space="0" w:color="auto"/>
              <w:left w:val="nil"/>
              <w:bottom w:val="nil"/>
              <w:right w:val="double" w:sz="12" w:space="0" w:color="auto"/>
            </w:tcBorders>
          </w:tcPr>
          <w:p w14:paraId="5EBE9DE2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78318E" w14:paraId="165F072E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C97BBB2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086C96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23A96EC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BCD32B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72FE06FD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4"/>
          </w:p>
        </w:tc>
      </w:tr>
      <w:tr w:rsidR="0078318E" w14:paraId="61D99313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56A33F82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C84939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5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1ADF83B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18D830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462A5A5E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6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7"/>
          </w:p>
        </w:tc>
      </w:tr>
      <w:tr w:rsidR="00FB4725" w14:paraId="715B19B6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5689F97C" w14:textId="12BB5F2C" w:rsidR="00FB4725" w:rsidRDefault="00FB4725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private E-Mail: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34E4A4" w14:textId="68FA1483" w:rsidR="00FB4725" w:rsidRDefault="00FB4725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6340BD8" w14:textId="77777777" w:rsidR="00FB4725" w:rsidRDefault="00FB4725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B73404" w14:textId="77777777" w:rsidR="00FB4725" w:rsidRDefault="00FB4725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6053290F" w14:textId="77777777" w:rsidR="00FB4725" w:rsidRDefault="00FB4725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78318E" w14:paraId="2B99AB9F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72EC3251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Geburtsdatum: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533546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8" w:name="Text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8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52FB558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4CAE8F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2D189A1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9"/>
          </w:p>
        </w:tc>
      </w:tr>
      <w:tr w:rsidR="0078318E" w14:paraId="3D9D8ED4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4159CD33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Geburtsort: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220096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0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C7D32EB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170C3B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213D0961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1"/>
          </w:p>
        </w:tc>
      </w:tr>
      <w:tr w:rsidR="0078318E" w14:paraId="7D1A7FF5" w14:textId="77777777"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607D2485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Konfession: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EEE36D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2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6978FA8" w14:textId="77777777" w:rsidR="0078318E" w:rsidRDefault="0078318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6F0FAD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Geschlecht: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B92C0D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männlich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7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2"/>
              </w:rPr>
            </w:r>
            <w:r w:rsidR="00FB4725"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3"/>
          </w:p>
        </w:tc>
        <w:tc>
          <w:tcPr>
            <w:tcW w:w="1566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04DBBE27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weiblich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8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2"/>
              </w:rPr>
            </w:r>
            <w:r w:rsidR="00FB4725"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4"/>
          </w:p>
        </w:tc>
      </w:tr>
      <w:tr w:rsidR="0078318E" w14:paraId="6CEC801F" w14:textId="77777777">
        <w:trPr>
          <w:trHeight w:hRule="exact" w:val="340"/>
        </w:trPr>
        <w:tc>
          <w:tcPr>
            <w:tcW w:w="1909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7CABD721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Ausbildungsvertrag</w:t>
            </w:r>
          </w:p>
        </w:tc>
        <w:tc>
          <w:tcPr>
            <w:tcW w:w="85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67691A60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vom: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4625CBC9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5" w:name="Text15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5"/>
          </w:p>
        </w:tc>
        <w:tc>
          <w:tcPr>
            <w:tcW w:w="70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3307C1FA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bis:</w:t>
            </w:r>
          </w:p>
        </w:tc>
        <w:tc>
          <w:tcPr>
            <w:tcW w:w="1581" w:type="dxa"/>
            <w:gridSpan w:val="3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4BA95322" w14:textId="77777777" w:rsidR="0078318E" w:rsidRDefault="0078318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6" w:name="Text16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6"/>
          </w:p>
        </w:tc>
        <w:tc>
          <w:tcPr>
            <w:tcW w:w="1261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39E72BD9" w14:textId="77777777" w:rsidR="0078318E" w:rsidRDefault="0078318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7489FE45" w14:textId="77777777" w:rsidR="0078318E" w:rsidRDefault="0078318E">
            <w:pPr>
              <w:rPr>
                <w:rFonts w:ascii="Arial Narrow" w:hAnsi="Arial Narrow"/>
                <w:sz w:val="22"/>
              </w:rPr>
            </w:pPr>
          </w:p>
        </w:tc>
      </w:tr>
    </w:tbl>
    <w:p w14:paraId="47FC0432" w14:textId="77777777" w:rsidR="0078318E" w:rsidRDefault="0078318E">
      <w:pPr>
        <w:rPr>
          <w:rFonts w:ascii="Arial Narrow" w:hAnsi="Arial Narrow"/>
          <w:sz w:val="12"/>
        </w:rPr>
      </w:pPr>
    </w:p>
    <w:tbl>
      <w:tblPr>
        <w:tblpPr w:leftFromText="141" w:rightFromText="141" w:vertAnchor="text" w:horzAnchor="page" w:tblpX="1231" w:tblpY="78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2"/>
        <w:gridCol w:w="2478"/>
      </w:tblGrid>
      <w:tr w:rsidR="00CC73A4" w14:paraId="665F3EC9" w14:textId="77777777" w:rsidTr="00CC73A4">
        <w:trPr>
          <w:trHeight w:hRule="exact" w:val="397"/>
        </w:trPr>
        <w:tc>
          <w:tcPr>
            <w:tcW w:w="7092" w:type="dxa"/>
            <w:tcBorders>
              <w:top w:val="double" w:sz="12" w:space="0" w:color="auto"/>
              <w:left w:val="double" w:sz="12" w:space="0" w:color="auto"/>
              <w:bottom w:val="nil"/>
              <w:right w:val="single" w:sz="4" w:space="0" w:color="auto"/>
            </w:tcBorders>
          </w:tcPr>
          <w:p w14:paraId="2A39D166" w14:textId="77777777" w:rsidR="00CC73A4" w:rsidRDefault="00CC73A4" w:rsidP="00CC73A4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Migrationshintergrund:</w:t>
            </w:r>
          </w:p>
        </w:tc>
        <w:tc>
          <w:tcPr>
            <w:tcW w:w="2478" w:type="dxa"/>
            <w:tcBorders>
              <w:top w:val="double" w:sz="12" w:space="0" w:color="auto"/>
              <w:left w:val="single" w:sz="4" w:space="0" w:color="auto"/>
              <w:bottom w:val="nil"/>
              <w:right w:val="double" w:sz="12" w:space="0" w:color="auto"/>
            </w:tcBorders>
          </w:tcPr>
          <w:p w14:paraId="07230ABA" w14:textId="77777777" w:rsidR="00CC73A4" w:rsidRDefault="00CC73A4" w:rsidP="00CC73A4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ja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9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FB4725">
              <w:rPr>
                <w:rFonts w:ascii="Arial Narrow" w:hAnsi="Arial Narrow"/>
                <w:b/>
                <w:bCs/>
              </w:rPr>
            </w:r>
            <w:r w:rsidR="00FB4725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7"/>
            <w:r>
              <w:rPr>
                <w:rFonts w:ascii="Arial Narrow" w:hAnsi="Arial Narrow"/>
                <w:b/>
                <w:bCs/>
              </w:rPr>
              <w:tab/>
              <w:t xml:space="preserve">nein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0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FB4725">
              <w:rPr>
                <w:rFonts w:ascii="Arial Narrow" w:hAnsi="Arial Narrow"/>
                <w:b/>
                <w:bCs/>
              </w:rPr>
            </w:r>
            <w:r w:rsidR="00FB4725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8"/>
          </w:p>
        </w:tc>
      </w:tr>
      <w:tr w:rsidR="00CC73A4" w14:paraId="2D1F5F45" w14:textId="77777777" w:rsidTr="00CC73A4">
        <w:trPr>
          <w:trHeight w:hRule="exact" w:val="397"/>
        </w:trPr>
        <w:tc>
          <w:tcPr>
            <w:tcW w:w="7092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6EF88E37" w14:textId="77777777" w:rsidR="00CC73A4" w:rsidRDefault="00CC73A4" w:rsidP="00CC73A4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Staatsangehörigkeit/en: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bitte alle aufführen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074D515" w14:textId="77777777" w:rsidR="00CC73A4" w:rsidRDefault="00CC73A4" w:rsidP="00CC73A4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r>
              <w:rPr>
                <w:rFonts w:ascii="Arial Narrow" w:hAnsi="Arial Narrow"/>
                <w:sz w:val="22"/>
              </w:rPr>
              <w:t xml:space="preserve">   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9"/>
          </w:p>
        </w:tc>
      </w:tr>
      <w:tr w:rsidR="00CC73A4" w14:paraId="294ADAB4" w14:textId="77777777" w:rsidTr="00CC73A4">
        <w:trPr>
          <w:trHeight w:hRule="exact" w:val="397"/>
        </w:trPr>
        <w:tc>
          <w:tcPr>
            <w:tcW w:w="7092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796AF56" w14:textId="77777777" w:rsidR="00CC73A4" w:rsidRDefault="00CC73A4" w:rsidP="00CC73A4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Geburtsland: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nur wenn nicht Deutschland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AD144D7" w14:textId="77777777" w:rsidR="00CC73A4" w:rsidRDefault="00CC73A4" w:rsidP="00CC73A4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CC73A4" w14:paraId="1F50F17F" w14:textId="77777777" w:rsidTr="00CC73A4">
        <w:trPr>
          <w:trHeight w:hRule="exact" w:val="340"/>
        </w:trPr>
        <w:tc>
          <w:tcPr>
            <w:tcW w:w="7092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37B4E2C3" w14:textId="77777777" w:rsidR="00CC73A4" w:rsidRDefault="00CC73A4" w:rsidP="00CC73A4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überwiegende Verkehrssprache in der Familie:</w:t>
            </w:r>
          </w:p>
        </w:tc>
        <w:tc>
          <w:tcPr>
            <w:tcW w:w="2478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316C3599" w14:textId="77777777" w:rsidR="00CC73A4" w:rsidRDefault="00CC73A4" w:rsidP="00CC73A4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0"/>
          </w:p>
        </w:tc>
      </w:tr>
    </w:tbl>
    <w:p w14:paraId="7F4D507A" w14:textId="77777777" w:rsidR="0078318E" w:rsidRDefault="0078318E">
      <w:pPr>
        <w:rPr>
          <w:rFonts w:ascii="Arial Narrow" w:hAnsi="Arial Narrow"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6"/>
        <w:gridCol w:w="1775"/>
        <w:gridCol w:w="1464"/>
        <w:gridCol w:w="1554"/>
        <w:gridCol w:w="1534"/>
        <w:gridCol w:w="1529"/>
      </w:tblGrid>
      <w:tr w:rsidR="0078318E" w14:paraId="5122E7BD" w14:textId="77777777">
        <w:trPr>
          <w:trHeight w:val="340"/>
        </w:trPr>
        <w:tc>
          <w:tcPr>
            <w:tcW w:w="9552" w:type="dxa"/>
            <w:gridSpan w:val="6"/>
            <w:tcBorders>
              <w:top w:val="double" w:sz="12" w:space="0" w:color="auto"/>
              <w:left w:val="double" w:sz="12" w:space="0" w:color="auto"/>
              <w:bottom w:val="nil"/>
              <w:right w:val="double" w:sz="12" w:space="0" w:color="auto"/>
            </w:tcBorders>
          </w:tcPr>
          <w:p w14:paraId="54155320" w14:textId="77777777" w:rsidR="0078318E" w:rsidRDefault="0078318E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zuletzt erreichte schulische Vorbildung:</w:t>
            </w:r>
          </w:p>
        </w:tc>
      </w:tr>
      <w:tr w:rsidR="0078318E" w14:paraId="68CE6A87" w14:textId="77777777">
        <w:trPr>
          <w:trHeight w:val="340"/>
        </w:trPr>
        <w:tc>
          <w:tcPr>
            <w:tcW w:w="1510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432113D4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</w:p>
          <w:p w14:paraId="67028182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ohne Hauptschul-</w:t>
            </w:r>
          </w:p>
          <w:p w14:paraId="662F3BBB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D13572A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 Hauptschul-abschluss bzw. Versetzungszeugnis</w:t>
            </w:r>
          </w:p>
          <w:p w14:paraId="2A03C51E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in die 10. Klassenstufe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14:paraId="6DADE816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Realschulabschluss oder gleichwertiger Abschluss einer allgemeinb.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43AD8C2D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Fachschulreife oder</w:t>
            </w:r>
          </w:p>
          <w:p w14:paraId="73E781AC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mittlerer Bildungs-</w:t>
            </w:r>
          </w:p>
          <w:p w14:paraId="13668FD5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 einer berufl.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60A8AB07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</w:p>
          <w:p w14:paraId="41B624C7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Fachhoch-</w:t>
            </w:r>
          </w:p>
          <w:p w14:paraId="03ADBC17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B157102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</w:p>
          <w:p w14:paraId="409D2B79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Hoch-</w:t>
            </w:r>
          </w:p>
          <w:p w14:paraId="6899A150" w14:textId="77777777" w:rsidR="0078318E" w:rsidRDefault="0078318E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</w:tr>
      <w:tr w:rsidR="0078318E" w14:paraId="0C05C107" w14:textId="77777777">
        <w:trPr>
          <w:trHeight w:val="340"/>
        </w:trPr>
        <w:tc>
          <w:tcPr>
            <w:tcW w:w="1510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  <w:vAlign w:val="center"/>
          </w:tcPr>
          <w:p w14:paraId="51D9AF88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1"/>
          </w:p>
        </w:tc>
        <w:tc>
          <w:tcPr>
            <w:tcW w:w="1800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272FE33A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2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2"/>
          </w:p>
        </w:tc>
        <w:tc>
          <w:tcPr>
            <w:tcW w:w="1466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732CF458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3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3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1EA6D0BA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4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4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00A233AF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5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5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vAlign w:val="center"/>
          </w:tcPr>
          <w:p w14:paraId="69A57852" w14:textId="77777777" w:rsidR="0078318E" w:rsidRDefault="0078318E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6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 w:rsidR="00FB4725">
              <w:rPr>
                <w:rFonts w:ascii="Arial Narrow" w:hAnsi="Arial Narrow"/>
                <w:sz w:val="26"/>
              </w:rPr>
            </w:r>
            <w:r w:rsidR="00FB4725">
              <w:rPr>
                <w:rFonts w:ascii="Arial Narrow" w:hAnsi="Arial Narrow"/>
                <w:sz w:val="26"/>
              </w:rPr>
              <w:fldChar w:fldCharType="separate"/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6"/>
          </w:p>
        </w:tc>
      </w:tr>
    </w:tbl>
    <w:p w14:paraId="53CAE350" w14:textId="77777777" w:rsidR="0078318E" w:rsidRDefault="0078318E">
      <w:pPr>
        <w:rPr>
          <w:rFonts w:ascii="Arial Narrow" w:hAnsi="Arial Narrow"/>
          <w:sz w:val="1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5"/>
        <w:gridCol w:w="3138"/>
        <w:gridCol w:w="355"/>
        <w:gridCol w:w="1958"/>
        <w:gridCol w:w="2066"/>
      </w:tblGrid>
      <w:tr w:rsidR="0078318E" w14:paraId="2A6E32DA" w14:textId="77777777" w:rsidTr="00FB4725">
        <w:trPr>
          <w:trHeight w:hRule="exact" w:val="340"/>
        </w:trPr>
        <w:tc>
          <w:tcPr>
            <w:tcW w:w="5033" w:type="dxa"/>
            <w:gridSpan w:val="2"/>
          </w:tcPr>
          <w:p w14:paraId="297F4FA0" w14:textId="77777777" w:rsidR="0078318E" w:rsidRDefault="0078318E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Eltern oder gesetzlicher Vertreter:</w:t>
            </w:r>
          </w:p>
        </w:tc>
        <w:tc>
          <w:tcPr>
            <w:tcW w:w="355" w:type="dxa"/>
          </w:tcPr>
          <w:p w14:paraId="141E859E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71F8C5BA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66" w:type="dxa"/>
          </w:tcPr>
          <w:p w14:paraId="6FC66DC6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78318E" w14:paraId="640C85C8" w14:textId="77777777" w:rsidTr="00FB4725">
        <w:trPr>
          <w:trHeight w:hRule="exact" w:val="340"/>
        </w:trPr>
        <w:tc>
          <w:tcPr>
            <w:tcW w:w="1895" w:type="dxa"/>
          </w:tcPr>
          <w:p w14:paraId="60A19AA7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138" w:type="dxa"/>
          </w:tcPr>
          <w:p w14:paraId="32B6E11F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7" w:name="Text1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7"/>
          </w:p>
        </w:tc>
        <w:tc>
          <w:tcPr>
            <w:tcW w:w="355" w:type="dxa"/>
          </w:tcPr>
          <w:p w14:paraId="2CE71DAE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396A77A0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2066" w:type="dxa"/>
          </w:tcPr>
          <w:p w14:paraId="447BFFAE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8" w:name="Text2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8"/>
          </w:p>
        </w:tc>
      </w:tr>
      <w:tr w:rsidR="0078318E" w14:paraId="41A16986" w14:textId="77777777" w:rsidTr="00FB4725">
        <w:trPr>
          <w:trHeight w:hRule="exact" w:val="340"/>
        </w:trPr>
        <w:tc>
          <w:tcPr>
            <w:tcW w:w="1895" w:type="dxa"/>
          </w:tcPr>
          <w:p w14:paraId="5F887701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3138" w:type="dxa"/>
          </w:tcPr>
          <w:p w14:paraId="114A5A60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9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0"/>
          </w:p>
        </w:tc>
        <w:tc>
          <w:tcPr>
            <w:tcW w:w="355" w:type="dxa"/>
          </w:tcPr>
          <w:p w14:paraId="6C79D5C3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190A7F38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066" w:type="dxa"/>
          </w:tcPr>
          <w:p w14:paraId="42BF580B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1" w:name="Text2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1"/>
          </w:p>
        </w:tc>
      </w:tr>
      <w:tr w:rsidR="0078318E" w14:paraId="3BA83EA5" w14:textId="77777777" w:rsidTr="00FB4725">
        <w:trPr>
          <w:trHeight w:hRule="exact" w:val="340"/>
        </w:trPr>
        <w:tc>
          <w:tcPr>
            <w:tcW w:w="1895" w:type="dxa"/>
          </w:tcPr>
          <w:p w14:paraId="685A171D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3138" w:type="dxa"/>
          </w:tcPr>
          <w:p w14:paraId="6335A0C7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2" w:name="Text2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2"/>
          </w:p>
        </w:tc>
        <w:tc>
          <w:tcPr>
            <w:tcW w:w="355" w:type="dxa"/>
          </w:tcPr>
          <w:p w14:paraId="1B65EC0E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301D8EEF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066" w:type="dxa"/>
          </w:tcPr>
          <w:p w14:paraId="790122FD" w14:textId="77777777" w:rsidR="0078318E" w:rsidRDefault="0078318E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3" w:name="Text2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3"/>
          </w:p>
        </w:tc>
      </w:tr>
    </w:tbl>
    <w:p w14:paraId="407807CC" w14:textId="77777777" w:rsidR="0078318E" w:rsidRDefault="0078318E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12"/>
        </w:rPr>
      </w:pPr>
    </w:p>
    <w:p w14:paraId="57CFFE5D" w14:textId="77777777" w:rsidR="0078318E" w:rsidRDefault="0078318E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Mit dieser Anmeldung des Auszubildenden übernimmt die anmeldende Firma die Verpflichtung zur Zahlung der festgesetzten Kosten.</w:t>
      </w:r>
    </w:p>
    <w:p w14:paraId="615E2D25" w14:textId="77777777" w:rsidR="0078318E" w:rsidRDefault="0078318E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Wir bitten Sie, dafür zu sorgen, dass Ihre Auszubildenden bei der Anreise 1 Passbild für den Schülerausweis mitbringen.</w:t>
      </w:r>
    </w:p>
    <w:p w14:paraId="74F6CBD7" w14:textId="77777777" w:rsidR="0078318E" w:rsidRDefault="0078318E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Bitte beachten Sie, dass eine Anmeldung nur möglich ist, wenn alle doppelt umrandeten Felder vollständig ausgefüllt sind!</w:t>
      </w:r>
    </w:p>
    <w:p w14:paraId="3AF6EA6C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2D8BF9B1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6DF6C793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2F534F29" w14:textId="77777777" w:rsidR="0078318E" w:rsidRDefault="0078318E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4"/>
        <w:gridCol w:w="1768"/>
        <w:gridCol w:w="4200"/>
      </w:tblGrid>
      <w:tr w:rsidR="0078318E" w14:paraId="44DCB978" w14:textId="77777777">
        <w:tc>
          <w:tcPr>
            <w:tcW w:w="3490" w:type="dxa"/>
            <w:tcBorders>
              <w:bottom w:val="single" w:sz="4" w:space="0" w:color="auto"/>
            </w:tcBorders>
          </w:tcPr>
          <w:p w14:paraId="2A109C02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4" w:name="Text27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4"/>
          </w:p>
        </w:tc>
        <w:tc>
          <w:tcPr>
            <w:tcW w:w="1800" w:type="dxa"/>
          </w:tcPr>
          <w:p w14:paraId="5A3DB079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bottom w:val="single" w:sz="4" w:space="0" w:color="auto"/>
            </w:tcBorders>
          </w:tcPr>
          <w:p w14:paraId="0BA7F132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5" w:name="Text28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5"/>
          </w:p>
        </w:tc>
      </w:tr>
      <w:tr w:rsidR="0078318E" w14:paraId="6665E220" w14:textId="77777777">
        <w:tc>
          <w:tcPr>
            <w:tcW w:w="3490" w:type="dxa"/>
            <w:tcBorders>
              <w:top w:val="single" w:sz="4" w:space="0" w:color="auto"/>
            </w:tcBorders>
          </w:tcPr>
          <w:p w14:paraId="62C4142C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(Tag der Anmeldung)</w:t>
            </w:r>
          </w:p>
        </w:tc>
        <w:tc>
          <w:tcPr>
            <w:tcW w:w="1800" w:type="dxa"/>
          </w:tcPr>
          <w:p w14:paraId="1746C530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top w:val="single" w:sz="4" w:space="0" w:color="auto"/>
            </w:tcBorders>
          </w:tcPr>
          <w:p w14:paraId="110776D1" w14:textId="77777777" w:rsidR="0078318E" w:rsidRDefault="0078318E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(Firma, Unterschrift)</w:t>
            </w:r>
          </w:p>
        </w:tc>
      </w:tr>
    </w:tbl>
    <w:p w14:paraId="6DA0DA49" w14:textId="77777777" w:rsidR="0078318E" w:rsidRDefault="0078318E"/>
    <w:sectPr w:rsidR="0078318E">
      <w:pgSz w:w="11906" w:h="16838"/>
      <w:pgMar w:top="737" w:right="1247" w:bottom="17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1C4"/>
    <w:rsid w:val="000A721E"/>
    <w:rsid w:val="002521C4"/>
    <w:rsid w:val="006B12B6"/>
    <w:rsid w:val="0078318E"/>
    <w:rsid w:val="009D3BC5"/>
    <w:rsid w:val="00CC73A4"/>
    <w:rsid w:val="00FB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BBE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tabs>
        <w:tab w:val="right" w:pos="4820"/>
        <w:tab w:val="left" w:pos="5387"/>
        <w:tab w:val="right" w:pos="9356"/>
      </w:tabs>
      <w:outlineLvl w:val="1"/>
    </w:pPr>
    <w:rPr>
      <w:rFonts w:ascii="Arial Narrow" w:hAnsi="Arial Narrow"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2521C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MAF.dotx</Template>
  <TotalTime>0</TotalTime>
  <Pages>1</Pages>
  <Words>344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Anmeldende Firma:</vt:lpstr>
    </vt:vector>
  </TitlesOfParts>
  <Company>Papiermacherschule Gernsbach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Anmeldende Firma:</dc:title>
  <dc:subject/>
  <dc:creator>Kerstin Borchardt</dc:creator>
  <cp:keywords/>
  <dc:description/>
  <cp:lastModifiedBy>Kerstin Borchardt</cp:lastModifiedBy>
  <cp:revision>2</cp:revision>
  <cp:lastPrinted>2005-02-17T09:43:00Z</cp:lastPrinted>
  <dcterms:created xsi:type="dcterms:W3CDTF">2022-12-12T13:22:00Z</dcterms:created>
  <dcterms:modified xsi:type="dcterms:W3CDTF">2022-12-12T13:22:00Z</dcterms:modified>
</cp:coreProperties>
</file>